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76F" w:rsidRDefault="0036776F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36776F" w:rsidRDefault="0036776F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36776F" w:rsidRPr="00FE5023" w:rsidRDefault="0036776F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10</w:t>
      </w: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36776F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36776F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5A6A65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120755,00</w:t>
            </w:r>
          </w:p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Default="0036776F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1155840,58</w:t>
            </w:r>
          </w:p>
          <w:p w:rsidR="0036776F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1155840,58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Default="0036776F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1131031,03</w:t>
            </w:r>
          </w:p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1095149,70</w:t>
            </w:r>
          </w:p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5A6A65" w:rsidRDefault="0036776F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35881,33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Default="0036776F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1131031,03</w:t>
            </w:r>
          </w:p>
          <w:p w:rsidR="0036776F" w:rsidRPr="00FD40F0" w:rsidRDefault="0036776F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148627,20</w:t>
            </w:r>
          </w:p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6776F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Default="0036776F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1194757,41</w:t>
            </w:r>
          </w:p>
          <w:p w:rsidR="0036776F" w:rsidRPr="00FD40F0" w:rsidRDefault="0036776F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6776F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6776F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36776F" w:rsidRDefault="0036776F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36776F" w:rsidRDefault="0036776F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36776F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76F" w:rsidRPr="00FD40F0" w:rsidRDefault="003677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Default="0036776F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776F" w:rsidRPr="00700DA6" w:rsidRDefault="0036776F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36776F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94118"/>
    <w:rsid w:val="001D4F02"/>
    <w:rsid w:val="0021670F"/>
    <w:rsid w:val="002C1D30"/>
    <w:rsid w:val="0030370E"/>
    <w:rsid w:val="00346BEB"/>
    <w:rsid w:val="0036776F"/>
    <w:rsid w:val="003A68F3"/>
    <w:rsid w:val="003F7751"/>
    <w:rsid w:val="003F7785"/>
    <w:rsid w:val="00441BF7"/>
    <w:rsid w:val="00483D78"/>
    <w:rsid w:val="004F357C"/>
    <w:rsid w:val="00582049"/>
    <w:rsid w:val="005A6A65"/>
    <w:rsid w:val="005B39E6"/>
    <w:rsid w:val="005C6B0F"/>
    <w:rsid w:val="0061088A"/>
    <w:rsid w:val="00631A99"/>
    <w:rsid w:val="0068321E"/>
    <w:rsid w:val="00700DA6"/>
    <w:rsid w:val="007033EF"/>
    <w:rsid w:val="00736445"/>
    <w:rsid w:val="007E2575"/>
    <w:rsid w:val="00811F2F"/>
    <w:rsid w:val="00845B04"/>
    <w:rsid w:val="00852D5E"/>
    <w:rsid w:val="00875946"/>
    <w:rsid w:val="008A56B2"/>
    <w:rsid w:val="008A75ED"/>
    <w:rsid w:val="00936E86"/>
    <w:rsid w:val="00963A96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7783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283</TotalTime>
  <Pages>5</Pages>
  <Words>787</Words>
  <Characters>4490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38</cp:revision>
  <cp:lastPrinted>2019-10-28T10:18:00Z</cp:lastPrinted>
  <dcterms:created xsi:type="dcterms:W3CDTF">2019-10-21T08:02:00Z</dcterms:created>
  <dcterms:modified xsi:type="dcterms:W3CDTF">2023-03-29T12:45:00Z</dcterms:modified>
</cp:coreProperties>
</file>