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0483" w:rsidRDefault="00FA0483" w:rsidP="00483D78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Pr="00FE5023">
        <w:rPr>
          <w:rFonts w:ascii="Times New Roman" w:hAnsi="Times New Roman"/>
          <w:b/>
          <w:sz w:val="24"/>
          <w:szCs w:val="24"/>
        </w:rPr>
        <w:t xml:space="preserve">Форма 2.8. </w:t>
      </w:r>
    </w:p>
    <w:p w:rsidR="00FA0483" w:rsidRDefault="00FA0483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FE5023">
        <w:rPr>
          <w:rFonts w:ascii="Times New Roman" w:hAnsi="Times New Roman"/>
          <w:b/>
          <w:sz w:val="24"/>
          <w:szCs w:val="24"/>
        </w:rPr>
        <w:t xml:space="preserve">Отчет об исполнении </w:t>
      </w:r>
      <w:r>
        <w:rPr>
          <w:rFonts w:ascii="Times New Roman" w:hAnsi="Times New Roman"/>
          <w:b/>
          <w:sz w:val="24"/>
          <w:szCs w:val="24"/>
        </w:rPr>
        <w:t>ООО «ДУБРАВА»</w:t>
      </w:r>
      <w:r w:rsidRPr="00FE5023">
        <w:rPr>
          <w:rFonts w:ascii="Times New Roman" w:hAnsi="Times New Roman"/>
          <w:b/>
          <w:sz w:val="24"/>
          <w:szCs w:val="24"/>
        </w:rPr>
        <w:t xml:space="preserve"> договора управления, а также отчет о выполнении смет доходов и расходов за </w:t>
      </w:r>
      <w:r>
        <w:rPr>
          <w:rFonts w:ascii="Times New Roman" w:hAnsi="Times New Roman"/>
          <w:b/>
          <w:sz w:val="24"/>
          <w:szCs w:val="24"/>
        </w:rPr>
        <w:t xml:space="preserve">2022 </w:t>
      </w:r>
      <w:r w:rsidRPr="00FE5023">
        <w:rPr>
          <w:rFonts w:ascii="Times New Roman" w:hAnsi="Times New Roman"/>
          <w:b/>
          <w:sz w:val="24"/>
          <w:szCs w:val="24"/>
        </w:rPr>
        <w:t>год</w:t>
      </w:r>
      <w:r>
        <w:rPr>
          <w:rFonts w:ascii="Times New Roman" w:hAnsi="Times New Roman"/>
          <w:b/>
          <w:sz w:val="24"/>
          <w:szCs w:val="24"/>
        </w:rPr>
        <w:t xml:space="preserve"> по адресу: </w:t>
      </w:r>
    </w:p>
    <w:p w:rsidR="00FA0483" w:rsidRPr="00FE5023" w:rsidRDefault="00FA0483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Белгородская область, г. Старый Оскол, мкр. Дубрава-1, дом 9</w:t>
      </w:r>
    </w:p>
    <w:p w:rsidR="00FA0483" w:rsidRDefault="00FA0483" w:rsidP="00FE50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5"/>
        <w:gridCol w:w="3403"/>
        <w:gridCol w:w="1276"/>
        <w:gridCol w:w="4819"/>
      </w:tblGrid>
      <w:tr w:rsidR="00FA0483" w:rsidRPr="00FD40F0" w:rsidTr="00700DA6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Параметры формы</w:t>
            </w:r>
          </w:p>
        </w:tc>
      </w:tr>
      <w:tr w:rsidR="00FA048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№ пп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параметра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</w:tr>
      <w:tr w:rsidR="00FA048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заполнения/ внесения изменений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>.03.2023 г.</w:t>
            </w:r>
          </w:p>
        </w:tc>
      </w:tr>
      <w:tr w:rsidR="00FA048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начала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01.01.2022 г.</w:t>
            </w:r>
          </w:p>
        </w:tc>
      </w:tr>
      <w:tr w:rsidR="00FA048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конца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31.12.2022 г.</w:t>
            </w:r>
          </w:p>
        </w:tc>
      </w:tr>
      <w:tr w:rsidR="00FA0483" w:rsidRPr="00FD40F0" w:rsidTr="00FF39D1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о выполняемых работах (оказываемых услугах) по содержанию и текущему ремонту общего имущества в многоквартирном доме</w:t>
            </w:r>
          </w:p>
        </w:tc>
      </w:tr>
      <w:tr w:rsidR="00FA048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FA048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FA048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5A6A65" w:rsidRDefault="00FA048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33EF">
              <w:rPr>
                <w:rFonts w:ascii="Times New Roman" w:hAnsi="Times New Roman"/>
                <w:sz w:val="24"/>
                <w:szCs w:val="24"/>
              </w:rPr>
              <w:t>54437,93</w:t>
            </w:r>
          </w:p>
          <w:p w:rsidR="00FA0483" w:rsidRPr="00FD40F0" w:rsidRDefault="00FA048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FA048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за услуги (работы) по содержанию и текущему ремонту,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Default="00FA048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405889,82</w:t>
            </w:r>
          </w:p>
          <w:p w:rsidR="00FA0483" w:rsidRDefault="00FA048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A0483" w:rsidRPr="00FD40F0" w:rsidRDefault="00FA048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FA048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содержание дома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 w:rsidP="007033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405889,82</w:t>
            </w:r>
          </w:p>
        </w:tc>
      </w:tr>
      <w:tr w:rsidR="00FA048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текущий ремонт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A048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услуги 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A048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средств, в том числе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Default="00FA048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33EF">
              <w:rPr>
                <w:rFonts w:ascii="Times New Roman" w:hAnsi="Times New Roman"/>
                <w:sz w:val="24"/>
                <w:szCs w:val="24"/>
              </w:rPr>
              <w:t>388411,20</w:t>
            </w:r>
          </w:p>
          <w:p w:rsidR="00FA0483" w:rsidRPr="00FD40F0" w:rsidRDefault="00FA048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FA048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 w:rsidP="00AD1821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-денежных средств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Default="00FA048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375625,65</w:t>
            </w:r>
          </w:p>
          <w:p w:rsidR="00FA0483" w:rsidRPr="00FD40F0" w:rsidRDefault="00FA048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FA048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 w:rsidP="00483D78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-целевых взносов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FA048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субсидий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FA048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денежных средств от использования общего имущества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FA048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прочие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5A6A65" w:rsidRDefault="00FA0483" w:rsidP="007033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33EF">
              <w:rPr>
                <w:rFonts w:ascii="Times New Roman" w:hAnsi="Times New Roman"/>
                <w:sz w:val="24"/>
                <w:szCs w:val="24"/>
              </w:rPr>
              <w:t>12785,55</w:t>
            </w:r>
          </w:p>
        </w:tc>
      </w:tr>
      <w:tr w:rsidR="00FA048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Всего денежных средств с учетом остатков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Default="00FA048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388411,20</w:t>
            </w:r>
          </w:p>
          <w:p w:rsidR="00FA0483" w:rsidRPr="00FD40F0" w:rsidRDefault="00FA048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FA048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FA048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FA048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72915,97</w:t>
            </w:r>
          </w:p>
        </w:tc>
      </w:tr>
      <w:tr w:rsidR="00FA0483" w:rsidRPr="00FD40F0" w:rsidTr="00736445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Выполненные работы (оказанные услуги) по содержанию общего имущества и текущему ремонту в отчетном периоде (заполняется по каждому виду работ (услуг)).</w:t>
            </w:r>
          </w:p>
        </w:tc>
      </w:tr>
      <w:tr w:rsidR="00FA048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Par153"/>
            <w:bookmarkEnd w:id="0"/>
            <w:r w:rsidRPr="00FD40F0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048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Годовая фактическая стоимость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Default="00FA0483" w:rsidP="00C93F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416587,49</w:t>
            </w:r>
          </w:p>
          <w:p w:rsidR="00FA0483" w:rsidRPr="00FD40F0" w:rsidRDefault="00FA0483" w:rsidP="00C93F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0483" w:rsidRPr="00FD40F0" w:rsidTr="00582049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Детальный перечень выполненных работ (оказанных услуг) в рамках выбранной работы (услуги) (заполняется по каждой выполненной работе (оказанной услуге) в </w:t>
            </w:r>
            <w:hyperlink r:id="rId4" w:anchor="Par153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пункте 21</w:t>
              </w:r>
            </w:hyperlink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настоящего документа).</w:t>
            </w:r>
          </w:p>
        </w:tc>
      </w:tr>
      <w:tr w:rsidR="00FA048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048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Периодичность выполнения работ (оказания 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048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048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Стоимость на единицу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0483" w:rsidRPr="00FD40F0" w:rsidTr="0030370E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FA048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A048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A048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A048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A0483" w:rsidRPr="00FD40F0" w:rsidTr="00F0621B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по предоставленным коммунальным услугам</w:t>
            </w:r>
          </w:p>
        </w:tc>
      </w:tr>
      <w:tr w:rsidR="00FA048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048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048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048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048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048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0483" w:rsidRPr="00FD40F0" w:rsidTr="00A65A17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Информация о предоставленных коммунальных услугах (заполняется по каждой коммунальной услуге) </w:t>
            </w:r>
            <w:hyperlink r:id="rId5" w:anchor="Par392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&lt;*&gt;</w:t>
              </w:r>
            </w:hyperlink>
          </w:p>
        </w:tc>
      </w:tr>
      <w:tr w:rsidR="00FA048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Вид коммунальной услуги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048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048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Общий объем потребления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048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потребителям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048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потребителями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048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048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048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поставщику (поставщикам)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048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048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Размер пени и штрафов, уплаченные поставщику (поставщикам) коммунального ресурса</w:t>
            </w:r>
          </w:p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0483" w:rsidRPr="00FD40F0" w:rsidTr="00B327E4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предоставленных коммунальных услуг</w:t>
            </w:r>
          </w:p>
        </w:tc>
      </w:tr>
      <w:tr w:rsidR="00FA048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048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048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048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0483" w:rsidRPr="00FD40F0" w:rsidTr="00F959A3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 w:rsidP="00F40FC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ведении претензионно-исковой работы в отношении потребителей-должников</w:t>
            </w:r>
          </w:p>
          <w:p w:rsidR="00FA0483" w:rsidRPr="00FD40F0" w:rsidRDefault="00FA048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048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претензий потребителям-должникам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A048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исковых заявлений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A048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 по результатам претензионно-исковой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</w:tbl>
    <w:p w:rsidR="00FA0483" w:rsidRDefault="00FA048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A0483" w:rsidRDefault="00FA0483" w:rsidP="00FE50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--------------------------------</w:t>
      </w:r>
    </w:p>
    <w:p w:rsidR="00FA0483" w:rsidRDefault="00FA0483" w:rsidP="00FE502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" w:name="Par392"/>
      <w:bookmarkEnd w:id="1"/>
      <w:r>
        <w:rPr>
          <w:rFonts w:ascii="Times New Roman" w:hAnsi="Times New Roman"/>
          <w:sz w:val="24"/>
          <w:szCs w:val="24"/>
        </w:rPr>
        <w:t>&lt;*&gt; Данные сведения раскрываются, если организация, осуществляющая управление многоквартирным домом, является исполнителем коммунальной услуги для потребителей в многоквартирном доме.</w:t>
      </w:r>
    </w:p>
    <w:p w:rsidR="00FA0483" w:rsidRDefault="00FA048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A0483" w:rsidRDefault="00FA048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A0483" w:rsidRDefault="00FA048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A0483" w:rsidRDefault="00FA048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A0483" w:rsidRDefault="00FA048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A0483" w:rsidRDefault="00FA048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A0483" w:rsidRDefault="00FA048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A0483" w:rsidRDefault="00FA048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A0483" w:rsidRDefault="00FA048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A0483" w:rsidRDefault="00FA048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A0483" w:rsidRDefault="00FA048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A0483" w:rsidRDefault="00FA048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A0483" w:rsidRDefault="00FA048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A0483" w:rsidRDefault="00FA048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A0483" w:rsidRDefault="00FA048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A0483" w:rsidRDefault="00FA048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A0483" w:rsidRDefault="00FA048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A0483" w:rsidRDefault="00FA048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A0483" w:rsidRDefault="00FA048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A0483" w:rsidRDefault="00FA048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A0483" w:rsidRDefault="00FA048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A0483" w:rsidRDefault="00FA048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A0483" w:rsidRDefault="00FA048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A0483" w:rsidRDefault="00FA048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A0483" w:rsidRDefault="00FA048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A0483" w:rsidRDefault="00FA0483" w:rsidP="00F40FC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ИСПОЛЬЗУЕМЫХ СОКРАЩЕНИЙ</w:t>
      </w:r>
    </w:p>
    <w:p w:rsidR="00FA0483" w:rsidRDefault="00FA0483" w:rsidP="00F40F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680"/>
        <w:gridCol w:w="1757"/>
        <w:gridCol w:w="7200"/>
      </w:tblGrid>
      <w:tr w:rsidR="00FA0483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N пп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Сокращение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Расшифровка</w:t>
            </w:r>
          </w:p>
        </w:tc>
      </w:tr>
      <w:tr w:rsidR="00FA0483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</w:tr>
      <w:tr w:rsidR="00FA0483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ОГРНИП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</w:tr>
      <w:tr w:rsidR="00FA0483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</w:tr>
      <w:tr w:rsidR="00FA0483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ФИАС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Федеральная информационная адресная система</w:t>
            </w:r>
          </w:p>
        </w:tc>
      </w:tr>
      <w:tr w:rsidR="00FA0483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</w:tr>
      <w:tr w:rsidR="00FA0483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Количественный показатель в единицах</w:t>
            </w:r>
          </w:p>
        </w:tc>
      </w:tr>
      <w:tr w:rsidR="00FA0483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Квадратный метр</w:t>
            </w:r>
          </w:p>
        </w:tc>
      </w:tr>
      <w:tr w:rsidR="00FA0483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</w:tr>
      <w:tr w:rsidR="00FA0483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Рубль</w:t>
            </w:r>
          </w:p>
        </w:tc>
      </w:tr>
      <w:tr w:rsidR="00FA0483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Натуральный показатель</w:t>
            </w:r>
          </w:p>
        </w:tc>
      </w:tr>
      <w:tr w:rsidR="00FA0483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483" w:rsidRPr="00FD40F0" w:rsidRDefault="00FA04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Кубический метр</w:t>
            </w:r>
          </w:p>
        </w:tc>
      </w:tr>
    </w:tbl>
    <w:p w:rsidR="00FA0483" w:rsidRDefault="00FA048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A0483" w:rsidRDefault="00FA048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A0483" w:rsidRDefault="00FA048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A0483" w:rsidRDefault="00FA048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A0483" w:rsidRDefault="00FA048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A0483" w:rsidRDefault="00FA048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A0483" w:rsidRDefault="00FA048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A0483" w:rsidRPr="00700DA6" w:rsidRDefault="00FA0483" w:rsidP="00700DA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sectPr w:rsidR="00FA0483" w:rsidRPr="00700DA6" w:rsidSect="0068321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088A"/>
    <w:rsid w:val="00043743"/>
    <w:rsid w:val="0004453C"/>
    <w:rsid w:val="00081AB3"/>
    <w:rsid w:val="000C61B7"/>
    <w:rsid w:val="000E1324"/>
    <w:rsid w:val="00101F7A"/>
    <w:rsid w:val="001623EC"/>
    <w:rsid w:val="001D4F02"/>
    <w:rsid w:val="0021670F"/>
    <w:rsid w:val="002C1D30"/>
    <w:rsid w:val="0030370E"/>
    <w:rsid w:val="00346BEB"/>
    <w:rsid w:val="003A68F3"/>
    <w:rsid w:val="003F7751"/>
    <w:rsid w:val="003F7785"/>
    <w:rsid w:val="00441BF7"/>
    <w:rsid w:val="00483D78"/>
    <w:rsid w:val="004F357C"/>
    <w:rsid w:val="00582049"/>
    <w:rsid w:val="005A6A65"/>
    <w:rsid w:val="005B39E6"/>
    <w:rsid w:val="005C6B0F"/>
    <w:rsid w:val="0061088A"/>
    <w:rsid w:val="00631A99"/>
    <w:rsid w:val="0068321E"/>
    <w:rsid w:val="00700DA6"/>
    <w:rsid w:val="007033EF"/>
    <w:rsid w:val="00736445"/>
    <w:rsid w:val="00811F2F"/>
    <w:rsid w:val="00845B04"/>
    <w:rsid w:val="00852D5E"/>
    <w:rsid w:val="00875946"/>
    <w:rsid w:val="008A56B2"/>
    <w:rsid w:val="008A75ED"/>
    <w:rsid w:val="00936E86"/>
    <w:rsid w:val="00963A96"/>
    <w:rsid w:val="00A65A17"/>
    <w:rsid w:val="00AA2A00"/>
    <w:rsid w:val="00AD1821"/>
    <w:rsid w:val="00B327E4"/>
    <w:rsid w:val="00B653D4"/>
    <w:rsid w:val="00B751BF"/>
    <w:rsid w:val="00BC4C95"/>
    <w:rsid w:val="00C82569"/>
    <w:rsid w:val="00C90F84"/>
    <w:rsid w:val="00C93F2F"/>
    <w:rsid w:val="00CA76F8"/>
    <w:rsid w:val="00CB0452"/>
    <w:rsid w:val="00CF463C"/>
    <w:rsid w:val="00D46C59"/>
    <w:rsid w:val="00D54696"/>
    <w:rsid w:val="00DC7D77"/>
    <w:rsid w:val="00E32726"/>
    <w:rsid w:val="00E84831"/>
    <w:rsid w:val="00E904AE"/>
    <w:rsid w:val="00F0621B"/>
    <w:rsid w:val="00F23E44"/>
    <w:rsid w:val="00F256A4"/>
    <w:rsid w:val="00F40FCD"/>
    <w:rsid w:val="00F959A3"/>
    <w:rsid w:val="00FA0483"/>
    <w:rsid w:val="00FD40F0"/>
    <w:rsid w:val="00FE5023"/>
    <w:rsid w:val="00FF3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94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1D4F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D4F0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rsid w:val="00845B0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1439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9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Relationship Id="rId4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279</TotalTime>
  <Pages>5</Pages>
  <Words>786</Words>
  <Characters>4481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</dc:creator>
  <cp:keywords/>
  <dc:description/>
  <cp:lastModifiedBy>Оператор</cp:lastModifiedBy>
  <cp:revision>37</cp:revision>
  <cp:lastPrinted>2019-10-28T10:18:00Z</cp:lastPrinted>
  <dcterms:created xsi:type="dcterms:W3CDTF">2019-10-21T08:02:00Z</dcterms:created>
  <dcterms:modified xsi:type="dcterms:W3CDTF">2023-03-29T12:41:00Z</dcterms:modified>
</cp:coreProperties>
</file>