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EC9" w:rsidRDefault="00580EC9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580EC9" w:rsidRDefault="00580EC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580EC9" w:rsidRPr="00FE5023" w:rsidRDefault="00580EC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11</w:t>
      </w: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580EC9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580EC9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5A6A65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100477,10</w:t>
            </w:r>
          </w:p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Default="00580EC9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1134317,33</w:t>
            </w:r>
          </w:p>
          <w:p w:rsidR="00580EC9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1134317,33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Default="00580EC9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1125474,85</w:t>
            </w:r>
          </w:p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1090346,14</w:t>
            </w:r>
          </w:p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5A6A65" w:rsidRDefault="00580EC9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35128,71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1125474,85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106989,40</w:t>
            </w:r>
          </w:p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80EC9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Default="00580EC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1165678,09</w:t>
            </w:r>
          </w:p>
          <w:p w:rsidR="00580EC9" w:rsidRPr="00FD40F0" w:rsidRDefault="00580EC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80EC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580EC9" w:rsidRDefault="00580EC9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580EC9" w:rsidRDefault="00580EC9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580EC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EC9" w:rsidRPr="00FD40F0" w:rsidRDefault="00580E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Default="00580EC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0EC9" w:rsidRPr="00700DA6" w:rsidRDefault="00580EC9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580EC9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A0D9A"/>
    <w:rsid w:val="000C61B7"/>
    <w:rsid w:val="000E1324"/>
    <w:rsid w:val="00101F7A"/>
    <w:rsid w:val="001623EC"/>
    <w:rsid w:val="00194118"/>
    <w:rsid w:val="001D4F02"/>
    <w:rsid w:val="0021670F"/>
    <w:rsid w:val="002C1D30"/>
    <w:rsid w:val="0030370E"/>
    <w:rsid w:val="00346BEB"/>
    <w:rsid w:val="0036776F"/>
    <w:rsid w:val="003A68F3"/>
    <w:rsid w:val="003F7751"/>
    <w:rsid w:val="003F7785"/>
    <w:rsid w:val="00441BF7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95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288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39</cp:revision>
  <cp:lastPrinted>2019-10-28T10:18:00Z</cp:lastPrinted>
  <dcterms:created xsi:type="dcterms:W3CDTF">2019-10-21T08:02:00Z</dcterms:created>
  <dcterms:modified xsi:type="dcterms:W3CDTF">2023-03-29T12:51:00Z</dcterms:modified>
</cp:coreProperties>
</file>