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50B" w:rsidRDefault="00ED350B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ED350B" w:rsidRDefault="00ED350B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ED350B" w:rsidRPr="00FE5023" w:rsidRDefault="00ED350B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10</w:t>
      </w: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ED350B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ED350B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5A6A65" w:rsidRDefault="00ED350B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143533,80</w:t>
            </w:r>
          </w:p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Default="00ED350B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1375998,88</w:t>
            </w:r>
          </w:p>
          <w:p w:rsidR="00ED350B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BE5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1375998,88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Default="00ED350B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1391833,90</w:t>
            </w:r>
          </w:p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1355788,71</w:t>
            </w:r>
          </w:p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5A6A65" w:rsidRDefault="00ED350B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36045,19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1391833,90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129624,70</w:t>
            </w:r>
          </w:p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D350B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Default="00ED350B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1255563,61</w:t>
            </w:r>
          </w:p>
          <w:p w:rsidR="00ED350B" w:rsidRPr="00FD40F0" w:rsidRDefault="00ED350B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D350B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D350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ED350B" w:rsidRDefault="00ED350B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ED350B" w:rsidRDefault="00ED350B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ED350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ED350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ED350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ED350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ED350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ED350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ED350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ED350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ED350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ED350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ED350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ED350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50B" w:rsidRPr="00FD40F0" w:rsidRDefault="00ED3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Default="00ED350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50B" w:rsidRPr="00700DA6" w:rsidRDefault="00ED350B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ED350B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26F08"/>
    <w:rsid w:val="00030593"/>
    <w:rsid w:val="00043743"/>
    <w:rsid w:val="0004453C"/>
    <w:rsid w:val="00081AB3"/>
    <w:rsid w:val="000859BE"/>
    <w:rsid w:val="000A0D9A"/>
    <w:rsid w:val="000C61B7"/>
    <w:rsid w:val="000E1324"/>
    <w:rsid w:val="00101F7A"/>
    <w:rsid w:val="0014708C"/>
    <w:rsid w:val="001623EC"/>
    <w:rsid w:val="00191A5F"/>
    <w:rsid w:val="00193EF3"/>
    <w:rsid w:val="00194118"/>
    <w:rsid w:val="001D4F02"/>
    <w:rsid w:val="0021670F"/>
    <w:rsid w:val="002834F9"/>
    <w:rsid w:val="00287A18"/>
    <w:rsid w:val="002C1D30"/>
    <w:rsid w:val="002E531D"/>
    <w:rsid w:val="0030370E"/>
    <w:rsid w:val="00346BEB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92FEF"/>
    <w:rsid w:val="004F357C"/>
    <w:rsid w:val="00501C77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6B2209"/>
    <w:rsid w:val="00700DA6"/>
    <w:rsid w:val="007033EF"/>
    <w:rsid w:val="007301A1"/>
    <w:rsid w:val="00736445"/>
    <w:rsid w:val="0079077A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8F0CE1"/>
    <w:rsid w:val="0091544B"/>
    <w:rsid w:val="00920E91"/>
    <w:rsid w:val="00935C42"/>
    <w:rsid w:val="00936E86"/>
    <w:rsid w:val="00963A96"/>
    <w:rsid w:val="00987004"/>
    <w:rsid w:val="009B3413"/>
    <w:rsid w:val="00A43B3A"/>
    <w:rsid w:val="00A65A17"/>
    <w:rsid w:val="00A94E35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819FB"/>
    <w:rsid w:val="00BC4C95"/>
    <w:rsid w:val="00BE5009"/>
    <w:rsid w:val="00BF08A3"/>
    <w:rsid w:val="00BF0E6B"/>
    <w:rsid w:val="00BF2886"/>
    <w:rsid w:val="00C23B78"/>
    <w:rsid w:val="00C37AF9"/>
    <w:rsid w:val="00C45E35"/>
    <w:rsid w:val="00C82569"/>
    <w:rsid w:val="00C84B3E"/>
    <w:rsid w:val="00C90F84"/>
    <w:rsid w:val="00C93F2F"/>
    <w:rsid w:val="00CA76F8"/>
    <w:rsid w:val="00CB0452"/>
    <w:rsid w:val="00CB1B21"/>
    <w:rsid w:val="00CC6BB7"/>
    <w:rsid w:val="00CD705D"/>
    <w:rsid w:val="00CF463C"/>
    <w:rsid w:val="00D46C59"/>
    <w:rsid w:val="00D54696"/>
    <w:rsid w:val="00D56193"/>
    <w:rsid w:val="00D87E0E"/>
    <w:rsid w:val="00DC03BD"/>
    <w:rsid w:val="00DC7D77"/>
    <w:rsid w:val="00DE66EE"/>
    <w:rsid w:val="00E00FC5"/>
    <w:rsid w:val="00E32726"/>
    <w:rsid w:val="00E43851"/>
    <w:rsid w:val="00E84831"/>
    <w:rsid w:val="00E904AE"/>
    <w:rsid w:val="00E96194"/>
    <w:rsid w:val="00ED350B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752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2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344</TotalTime>
  <Pages>5</Pages>
  <Words>787</Words>
  <Characters>4489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56</cp:revision>
  <cp:lastPrinted>2019-10-28T10:18:00Z</cp:lastPrinted>
  <dcterms:created xsi:type="dcterms:W3CDTF">2019-10-21T08:02:00Z</dcterms:created>
  <dcterms:modified xsi:type="dcterms:W3CDTF">2023-03-30T06:08:00Z</dcterms:modified>
</cp:coreProperties>
</file>