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A9B" w:rsidRDefault="00D25A9B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D25A9B" w:rsidRDefault="00D25A9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D25A9B" w:rsidRPr="00FE5023" w:rsidRDefault="00D25A9B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Космос, дом 15</w:t>
      </w: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D25A9B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D25A9B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5A6A65" w:rsidRDefault="00D25A9B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374274,40</w:t>
            </w:r>
          </w:p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Default="00D25A9B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1782492,37</w:t>
            </w:r>
          </w:p>
          <w:p w:rsidR="00D25A9B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BE5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1782492,37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Default="00D25A9B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1834978,92</w:t>
            </w:r>
          </w:p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1796972,35</w:t>
            </w:r>
          </w:p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5A6A65" w:rsidRDefault="00D25A9B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38006,57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1834978,92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311588,70</w:t>
            </w:r>
          </w:p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D25A9B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Default="00D25A9B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1679851,69</w:t>
            </w:r>
          </w:p>
          <w:p w:rsidR="00D25A9B" w:rsidRPr="00FD40F0" w:rsidRDefault="00D25A9B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5A9B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25A9B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D25A9B" w:rsidRDefault="00D25A9B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D25A9B" w:rsidRDefault="00D25A9B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D25A9B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9B" w:rsidRPr="00FD40F0" w:rsidRDefault="00D25A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Default="00D25A9B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25A9B" w:rsidRPr="00700DA6" w:rsidRDefault="00D25A9B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D25A9B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3347E"/>
    <w:rsid w:val="0014708C"/>
    <w:rsid w:val="001623EC"/>
    <w:rsid w:val="00191A5F"/>
    <w:rsid w:val="00193EF3"/>
    <w:rsid w:val="00194118"/>
    <w:rsid w:val="001D4F02"/>
    <w:rsid w:val="0021670F"/>
    <w:rsid w:val="002834F9"/>
    <w:rsid w:val="00287A18"/>
    <w:rsid w:val="002C1D30"/>
    <w:rsid w:val="002E531D"/>
    <w:rsid w:val="0030370E"/>
    <w:rsid w:val="00346BEB"/>
    <w:rsid w:val="00346FD0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7510E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700DA6"/>
    <w:rsid w:val="007033EF"/>
    <w:rsid w:val="007301A1"/>
    <w:rsid w:val="00736445"/>
    <w:rsid w:val="00773638"/>
    <w:rsid w:val="0079077A"/>
    <w:rsid w:val="007B53E2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63A96"/>
    <w:rsid w:val="00987004"/>
    <w:rsid w:val="009B3413"/>
    <w:rsid w:val="00A43B3A"/>
    <w:rsid w:val="00A65A17"/>
    <w:rsid w:val="00A94E35"/>
    <w:rsid w:val="00AA1E69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94426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B289A"/>
    <w:rsid w:val="00CC6BB7"/>
    <w:rsid w:val="00CD705D"/>
    <w:rsid w:val="00CF463C"/>
    <w:rsid w:val="00D25A9B"/>
    <w:rsid w:val="00D430F2"/>
    <w:rsid w:val="00D46C59"/>
    <w:rsid w:val="00D54696"/>
    <w:rsid w:val="00D56193"/>
    <w:rsid w:val="00D73017"/>
    <w:rsid w:val="00D87E0E"/>
    <w:rsid w:val="00DC03BD"/>
    <w:rsid w:val="00DC7D77"/>
    <w:rsid w:val="00DE66EE"/>
    <w:rsid w:val="00E00FC5"/>
    <w:rsid w:val="00E32726"/>
    <w:rsid w:val="00E43851"/>
    <w:rsid w:val="00E73434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2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354</TotalTime>
  <Pages>5</Pages>
  <Words>787</Words>
  <Characters>4486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59</cp:revision>
  <cp:lastPrinted>2019-10-28T10:18:00Z</cp:lastPrinted>
  <dcterms:created xsi:type="dcterms:W3CDTF">2019-10-21T08:02:00Z</dcterms:created>
  <dcterms:modified xsi:type="dcterms:W3CDTF">2023-03-30T06:32:00Z</dcterms:modified>
</cp:coreProperties>
</file>