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757" w:rsidRDefault="008D7757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8D7757" w:rsidRDefault="008D7757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2023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8D7757" w:rsidRPr="00FE5023" w:rsidRDefault="008D7757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Дубрава-1, дом 7</w:t>
      </w:r>
    </w:p>
    <w:p w:rsidR="008D7757" w:rsidRDefault="008D7757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8D7757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>.03.2023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8D7757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5A6A65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93204,95</w:t>
            </w:r>
          </w:p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1031862,57</w:t>
            </w:r>
          </w:p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F121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1031862,57</w:t>
            </w: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1046498,43</w:t>
            </w: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1011700,78</w:t>
            </w:r>
          </w:p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5A6A65" w:rsidRDefault="008D7757" w:rsidP="005A6A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34797,65</w:t>
            </w: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1046498,43</w:t>
            </w: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88540,93</w:t>
            </w:r>
          </w:p>
        </w:tc>
      </w:tr>
      <w:tr w:rsidR="008D7757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Default="008D7757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1014898,64</w:t>
            </w:r>
          </w:p>
          <w:p w:rsidR="008D7757" w:rsidRPr="00FD40F0" w:rsidRDefault="008D7757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757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757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D7757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757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757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757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D77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8D7757" w:rsidRDefault="008D77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7757" w:rsidRDefault="008D7757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8D7757" w:rsidRDefault="008D7757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8D7757" w:rsidRDefault="008D77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7757" w:rsidRDefault="008D77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7757" w:rsidRDefault="008D77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7757" w:rsidRDefault="008D77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7757" w:rsidRDefault="008D77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7757" w:rsidRDefault="008D77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7757" w:rsidRDefault="008D77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7757" w:rsidRDefault="008D77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7757" w:rsidRDefault="008D77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7757" w:rsidRDefault="008D77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7757" w:rsidRDefault="008D77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7757" w:rsidRDefault="008D77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7757" w:rsidRDefault="008D77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7757" w:rsidRDefault="008D77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7757" w:rsidRDefault="008D77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7757" w:rsidRDefault="008D77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7757" w:rsidRDefault="008D77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7757" w:rsidRDefault="008D77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7757" w:rsidRDefault="008D77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7757" w:rsidRDefault="008D77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7757" w:rsidRDefault="008D77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7757" w:rsidRDefault="008D77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7757" w:rsidRDefault="008D77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7757" w:rsidRDefault="008D77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7757" w:rsidRDefault="008D77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7757" w:rsidRDefault="008D7757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8D7757" w:rsidRDefault="008D7757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8D775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8D775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8D775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8D775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8D775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8D775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8D775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8D775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8D775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8D775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8D775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8D775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57" w:rsidRPr="00FD40F0" w:rsidRDefault="008D7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8D7757" w:rsidRDefault="008D77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7757" w:rsidRDefault="008D77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7757" w:rsidRDefault="008D77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7757" w:rsidRDefault="008D77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7757" w:rsidRDefault="008D77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7757" w:rsidRDefault="008D77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7757" w:rsidRDefault="008D77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7757" w:rsidRPr="00700DA6" w:rsidRDefault="008D7757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8D7757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43743"/>
    <w:rsid w:val="0004453C"/>
    <w:rsid w:val="00081AB3"/>
    <w:rsid w:val="000C61B7"/>
    <w:rsid w:val="000E1324"/>
    <w:rsid w:val="00101F7A"/>
    <w:rsid w:val="001623EC"/>
    <w:rsid w:val="001D4F02"/>
    <w:rsid w:val="0021670F"/>
    <w:rsid w:val="002C1D30"/>
    <w:rsid w:val="0030370E"/>
    <w:rsid w:val="00346BEB"/>
    <w:rsid w:val="003A68F3"/>
    <w:rsid w:val="003F7751"/>
    <w:rsid w:val="00441BF7"/>
    <w:rsid w:val="00483D78"/>
    <w:rsid w:val="004F357C"/>
    <w:rsid w:val="00582049"/>
    <w:rsid w:val="005A6A65"/>
    <w:rsid w:val="005C6B0F"/>
    <w:rsid w:val="0061088A"/>
    <w:rsid w:val="00631A99"/>
    <w:rsid w:val="0068321E"/>
    <w:rsid w:val="00700DA6"/>
    <w:rsid w:val="00736445"/>
    <w:rsid w:val="00811F2F"/>
    <w:rsid w:val="00845B04"/>
    <w:rsid w:val="00852D5E"/>
    <w:rsid w:val="00875946"/>
    <w:rsid w:val="008A56B2"/>
    <w:rsid w:val="008A75ED"/>
    <w:rsid w:val="008D7757"/>
    <w:rsid w:val="00936E86"/>
    <w:rsid w:val="00963A96"/>
    <w:rsid w:val="00A65A17"/>
    <w:rsid w:val="00AA2A00"/>
    <w:rsid w:val="00AD1821"/>
    <w:rsid w:val="00B327E4"/>
    <w:rsid w:val="00B653D4"/>
    <w:rsid w:val="00B751BF"/>
    <w:rsid w:val="00BC4C95"/>
    <w:rsid w:val="00C82569"/>
    <w:rsid w:val="00C90F84"/>
    <w:rsid w:val="00C93F2F"/>
    <w:rsid w:val="00CA76F8"/>
    <w:rsid w:val="00CB0452"/>
    <w:rsid w:val="00CF463C"/>
    <w:rsid w:val="00D06965"/>
    <w:rsid w:val="00D46C59"/>
    <w:rsid w:val="00D54696"/>
    <w:rsid w:val="00DC7D77"/>
    <w:rsid w:val="00E32726"/>
    <w:rsid w:val="00E65285"/>
    <w:rsid w:val="00E84831"/>
    <w:rsid w:val="00E904AE"/>
    <w:rsid w:val="00F0621B"/>
    <w:rsid w:val="00F121B2"/>
    <w:rsid w:val="00F23E44"/>
    <w:rsid w:val="00F256A4"/>
    <w:rsid w:val="00F40FCD"/>
    <w:rsid w:val="00F959A3"/>
    <w:rsid w:val="00FD40F0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1766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6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278</TotalTime>
  <Pages>5</Pages>
  <Words>786</Words>
  <Characters>4485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37</cp:revision>
  <cp:lastPrinted>2019-10-28T10:18:00Z</cp:lastPrinted>
  <dcterms:created xsi:type="dcterms:W3CDTF">2019-10-21T08:02:00Z</dcterms:created>
  <dcterms:modified xsi:type="dcterms:W3CDTF">2024-03-28T07:27:00Z</dcterms:modified>
</cp:coreProperties>
</file>