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158B" w:rsidRDefault="00FD158B" w:rsidP="00483D78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</w:t>
      </w:r>
      <w:r w:rsidRPr="00FE5023">
        <w:rPr>
          <w:rFonts w:ascii="Times New Roman" w:hAnsi="Times New Roman"/>
          <w:b/>
          <w:sz w:val="24"/>
          <w:szCs w:val="24"/>
        </w:rPr>
        <w:t xml:space="preserve">Форма 2.8. </w:t>
      </w:r>
    </w:p>
    <w:p w:rsidR="00FD158B" w:rsidRDefault="00FD158B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FE5023">
        <w:rPr>
          <w:rFonts w:ascii="Times New Roman" w:hAnsi="Times New Roman"/>
          <w:b/>
          <w:sz w:val="24"/>
          <w:szCs w:val="24"/>
        </w:rPr>
        <w:t xml:space="preserve">Отчет об исполнении </w:t>
      </w:r>
      <w:r>
        <w:rPr>
          <w:rFonts w:ascii="Times New Roman" w:hAnsi="Times New Roman"/>
          <w:b/>
          <w:sz w:val="24"/>
          <w:szCs w:val="24"/>
        </w:rPr>
        <w:t>ООО «ДУБРАВА»</w:t>
      </w:r>
      <w:r w:rsidRPr="00FE5023">
        <w:rPr>
          <w:rFonts w:ascii="Times New Roman" w:hAnsi="Times New Roman"/>
          <w:b/>
          <w:sz w:val="24"/>
          <w:szCs w:val="24"/>
        </w:rPr>
        <w:t xml:space="preserve"> договора управления, а также отчет о выполнении смет доходов и расходов за </w:t>
      </w:r>
      <w:r>
        <w:rPr>
          <w:rFonts w:ascii="Times New Roman" w:hAnsi="Times New Roman"/>
          <w:b/>
          <w:sz w:val="24"/>
          <w:szCs w:val="24"/>
        </w:rPr>
        <w:t xml:space="preserve">2023 </w:t>
      </w:r>
      <w:r w:rsidRPr="00FE5023">
        <w:rPr>
          <w:rFonts w:ascii="Times New Roman" w:hAnsi="Times New Roman"/>
          <w:b/>
          <w:sz w:val="24"/>
          <w:szCs w:val="24"/>
        </w:rPr>
        <w:t>год</w:t>
      </w:r>
      <w:r>
        <w:rPr>
          <w:rFonts w:ascii="Times New Roman" w:hAnsi="Times New Roman"/>
          <w:b/>
          <w:sz w:val="24"/>
          <w:szCs w:val="24"/>
        </w:rPr>
        <w:t xml:space="preserve"> по адресу: </w:t>
      </w:r>
    </w:p>
    <w:p w:rsidR="00FD158B" w:rsidRPr="00FE5023" w:rsidRDefault="00FD158B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Белгородская область, г. Старый Оскол, мкр. Дубрава-1, дом 11</w:t>
      </w:r>
    </w:p>
    <w:p w:rsidR="00FD158B" w:rsidRDefault="00FD158B" w:rsidP="00FE50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923" w:type="dxa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25"/>
        <w:gridCol w:w="3403"/>
        <w:gridCol w:w="1276"/>
        <w:gridCol w:w="4819"/>
      </w:tblGrid>
      <w:tr w:rsidR="00FD158B" w:rsidRPr="00FD40F0" w:rsidTr="00700DA6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Параметры формы</w:t>
            </w:r>
          </w:p>
        </w:tc>
      </w:tr>
      <w:tr w:rsidR="00FD158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№ пп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параметра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</w:tr>
      <w:tr w:rsidR="00FD158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заполнения/ внесения изменений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28.03.2024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FD158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начала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01.01.2023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FD158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конца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31.12.2023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FD158B" w:rsidRPr="00FD40F0" w:rsidTr="00FF39D1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о выполняемых работах (оказываемых услугах) по содержанию и текущему ремонту общего имущества в многоквартирном доме</w:t>
            </w:r>
          </w:p>
        </w:tc>
      </w:tr>
      <w:tr w:rsidR="00FD158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FD158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FD158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5A6A65" w:rsidRDefault="00FD158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106989,41</w:t>
            </w:r>
          </w:p>
          <w:p w:rsidR="00FD158B" w:rsidRPr="00FD40F0" w:rsidRDefault="00FD158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FD158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за услуги (работы) по содержанию и текущему ремонту, 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Default="00FD158B" w:rsidP="008B29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1204039,20</w:t>
            </w:r>
          </w:p>
          <w:p w:rsidR="00FD158B" w:rsidRDefault="00FD158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D158B" w:rsidRPr="00FD40F0" w:rsidRDefault="00FD158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FD158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содержание дома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 w:rsidP="008B29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1204039,20</w:t>
            </w:r>
          </w:p>
        </w:tc>
      </w:tr>
      <w:tr w:rsidR="00FD158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текущий ремонт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FD158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услуги 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FD158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средств, в том числе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Default="00FD158B" w:rsidP="007E25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1198799,08</w:t>
            </w:r>
          </w:p>
          <w:p w:rsidR="00FD158B" w:rsidRPr="00FD40F0" w:rsidRDefault="00FD158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FD158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 w:rsidP="00AD1821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-денежных средств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Default="00FD158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1157859,53</w:t>
            </w:r>
          </w:p>
          <w:p w:rsidR="00FD158B" w:rsidRPr="00FD40F0" w:rsidRDefault="00FD158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FD158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 w:rsidP="00483D78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-целевых взносов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FD158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субсидий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FD158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денежных средств от использования общего имущества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FD158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прочие поступления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5A6A65" w:rsidRDefault="00FD158B" w:rsidP="007033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40939,55</w:t>
            </w:r>
          </w:p>
        </w:tc>
      </w:tr>
      <w:tr w:rsidR="00FD158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Всего денежных средств с учетом остатков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 w:rsidP="000A0D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1198799,08</w:t>
            </w:r>
          </w:p>
        </w:tc>
      </w:tr>
      <w:tr w:rsidR="00FD158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FD158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FD158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Default="00FD158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139626,41</w:t>
            </w:r>
          </w:p>
          <w:p w:rsidR="00FD158B" w:rsidRPr="00FD40F0" w:rsidRDefault="00FD158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FD158B" w:rsidRPr="00FD40F0" w:rsidTr="00736445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Выполненные работы (оказанные услуги) по содержанию общего имущества и текущему ремонту в отчетном периоде (заполняется по каждому виду работ (услуг)).</w:t>
            </w:r>
          </w:p>
        </w:tc>
      </w:tr>
      <w:tr w:rsidR="00FD158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Par153"/>
            <w:bookmarkEnd w:id="0"/>
            <w:r w:rsidRPr="00FD40F0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158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Годовая фактическая стоимость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Default="00FD158B" w:rsidP="00C93F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1813851,59</w:t>
            </w:r>
          </w:p>
          <w:p w:rsidR="00FD158B" w:rsidRPr="00FD40F0" w:rsidRDefault="00FD158B" w:rsidP="00C93F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158B" w:rsidRPr="00FD40F0" w:rsidTr="00582049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Детальный перечень выполненных работ (оказанных услуг) в рамках выбранной работы (услуги) (заполняется по каждой выполненной работе (оказанной услуге) в </w:t>
            </w:r>
            <w:hyperlink r:id="rId4" w:anchor="Par153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пункте 21</w:t>
              </w:r>
            </w:hyperlink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настоящего документа).</w:t>
            </w:r>
          </w:p>
        </w:tc>
      </w:tr>
      <w:tr w:rsidR="00FD158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работы (услуги), выполняемой в рамках указанного раздела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158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Периодичность выполнения работ (оказания 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158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158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Стоимость на единицу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158B" w:rsidRPr="00FD40F0" w:rsidTr="0030370E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выполненных работ (оказанных услуг)</w:t>
            </w:r>
          </w:p>
        </w:tc>
      </w:tr>
      <w:tr w:rsidR="00FD158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FD158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FD158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FD158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FD158B" w:rsidRPr="00FD40F0" w:rsidTr="00F0621B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по предоставленным коммунальным услугам</w:t>
            </w:r>
          </w:p>
        </w:tc>
      </w:tr>
      <w:tr w:rsidR="00FD158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158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158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158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158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158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158B" w:rsidRPr="00FD40F0" w:rsidTr="00A65A17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Информация о предоставленных коммунальных услугах (заполняется по каждой коммунальной услуге) </w:t>
            </w:r>
            <w:hyperlink r:id="rId5" w:anchor="Par392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&lt;*&gt;</w:t>
              </w:r>
            </w:hyperlink>
          </w:p>
        </w:tc>
      </w:tr>
      <w:tr w:rsidR="00FD158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Вид коммунальной услуги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158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158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Общий объем потребления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158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потребителям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158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потребителями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158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158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158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поставщику (поставщикам)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158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158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Размер пени и штрафов, уплаченные поставщику (поставщикам) коммунального ресурса</w:t>
            </w:r>
          </w:p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158B" w:rsidRPr="00FD40F0" w:rsidTr="00B327E4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предоставленных коммунальных услуг</w:t>
            </w:r>
          </w:p>
        </w:tc>
      </w:tr>
      <w:tr w:rsidR="00FD158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158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158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158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158B" w:rsidRPr="00FD40F0" w:rsidTr="00F959A3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 w:rsidP="00F40FC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ведении претензионно-исковой работы в отношении потребителей-должников</w:t>
            </w:r>
          </w:p>
          <w:p w:rsidR="00FD158B" w:rsidRPr="00FD40F0" w:rsidRDefault="00FD158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158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претензий потребителям-должникам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FD158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исковых заявлений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FD158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 по результатам претензионно-исковой работы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</w:tbl>
    <w:p w:rsidR="00FD158B" w:rsidRDefault="00FD158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D158B" w:rsidRDefault="00FD158B" w:rsidP="00FE50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--------------------------------</w:t>
      </w:r>
    </w:p>
    <w:p w:rsidR="00FD158B" w:rsidRDefault="00FD158B" w:rsidP="00FE5023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bookmarkStart w:id="1" w:name="Par392"/>
      <w:bookmarkEnd w:id="1"/>
      <w:r>
        <w:rPr>
          <w:rFonts w:ascii="Times New Roman" w:hAnsi="Times New Roman"/>
          <w:sz w:val="24"/>
          <w:szCs w:val="24"/>
        </w:rPr>
        <w:t>&lt;*&gt; Данные сведения раскрываются, если организация, осуществляющая управление многоквартирным домом, является исполнителем коммунальной услуги для потребителей в многоквартирном доме.</w:t>
      </w:r>
    </w:p>
    <w:p w:rsidR="00FD158B" w:rsidRDefault="00FD158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D158B" w:rsidRDefault="00FD158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D158B" w:rsidRDefault="00FD158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D158B" w:rsidRDefault="00FD158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D158B" w:rsidRDefault="00FD158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D158B" w:rsidRDefault="00FD158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D158B" w:rsidRDefault="00FD158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D158B" w:rsidRDefault="00FD158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D158B" w:rsidRDefault="00FD158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D158B" w:rsidRDefault="00FD158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D158B" w:rsidRDefault="00FD158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D158B" w:rsidRDefault="00FD158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D158B" w:rsidRDefault="00FD158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D158B" w:rsidRDefault="00FD158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D158B" w:rsidRDefault="00FD158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D158B" w:rsidRDefault="00FD158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D158B" w:rsidRDefault="00FD158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D158B" w:rsidRDefault="00FD158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D158B" w:rsidRDefault="00FD158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D158B" w:rsidRDefault="00FD158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D158B" w:rsidRDefault="00FD158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D158B" w:rsidRDefault="00FD158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D158B" w:rsidRDefault="00FD158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D158B" w:rsidRDefault="00FD158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D158B" w:rsidRDefault="00FD158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D158B" w:rsidRDefault="00FD158B" w:rsidP="00F40FC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ПЕРЕЧЕНЬ ИСПОЛЬЗУЕМЫХ СОКРАЩЕНИЙ</w:t>
      </w:r>
    </w:p>
    <w:p w:rsidR="00FD158B" w:rsidRDefault="00FD158B" w:rsidP="00F40F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680"/>
        <w:gridCol w:w="1757"/>
        <w:gridCol w:w="7200"/>
      </w:tblGrid>
      <w:tr w:rsidR="00FD158B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N пп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Сокращение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Расшифровка</w:t>
            </w:r>
          </w:p>
        </w:tc>
      </w:tr>
      <w:tr w:rsidR="00FD158B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</w:t>
            </w:r>
          </w:p>
        </w:tc>
      </w:tr>
      <w:tr w:rsidR="00FD158B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ОГРНИП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 индивидуального предпринимателя</w:t>
            </w:r>
          </w:p>
        </w:tc>
      </w:tr>
      <w:tr w:rsidR="00FD158B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Идентификационный номер налогоплательщика</w:t>
            </w:r>
          </w:p>
        </w:tc>
      </w:tr>
      <w:tr w:rsidR="00FD158B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ФИАС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Федеральная информационная адресная система</w:t>
            </w:r>
          </w:p>
        </w:tc>
      </w:tr>
      <w:tr w:rsidR="00FD158B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Процент</w:t>
            </w:r>
          </w:p>
        </w:tc>
      </w:tr>
      <w:tr w:rsidR="00FD158B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Количественный показатель в единицах</w:t>
            </w:r>
          </w:p>
        </w:tc>
      </w:tr>
      <w:tr w:rsidR="00FD158B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Квадратный метр</w:t>
            </w:r>
          </w:p>
        </w:tc>
      </w:tr>
      <w:tr w:rsidR="00FD158B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</w:tr>
      <w:tr w:rsidR="00FD158B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Рубль</w:t>
            </w:r>
          </w:p>
        </w:tc>
      </w:tr>
      <w:tr w:rsidR="00FD158B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Натуральный показатель</w:t>
            </w:r>
          </w:p>
        </w:tc>
      </w:tr>
      <w:tr w:rsidR="00FD158B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58B" w:rsidRPr="00FD40F0" w:rsidRDefault="00FD15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Кубический метр</w:t>
            </w:r>
          </w:p>
        </w:tc>
      </w:tr>
    </w:tbl>
    <w:p w:rsidR="00FD158B" w:rsidRDefault="00FD158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D158B" w:rsidRDefault="00FD158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D158B" w:rsidRDefault="00FD158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D158B" w:rsidRDefault="00FD158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D158B" w:rsidRDefault="00FD158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D158B" w:rsidRDefault="00FD158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D158B" w:rsidRDefault="00FD158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D158B" w:rsidRPr="00700DA6" w:rsidRDefault="00FD158B" w:rsidP="00700DA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</w:p>
    <w:sectPr w:rsidR="00FD158B" w:rsidRPr="00700DA6" w:rsidSect="0068321E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1088A"/>
    <w:rsid w:val="00043743"/>
    <w:rsid w:val="0004453C"/>
    <w:rsid w:val="00081AB3"/>
    <w:rsid w:val="000A0D9A"/>
    <w:rsid w:val="000C61B7"/>
    <w:rsid w:val="000E1324"/>
    <w:rsid w:val="00101F7A"/>
    <w:rsid w:val="001623EC"/>
    <w:rsid w:val="00194118"/>
    <w:rsid w:val="001D4F02"/>
    <w:rsid w:val="0021670F"/>
    <w:rsid w:val="0023621D"/>
    <w:rsid w:val="002C1D30"/>
    <w:rsid w:val="0030370E"/>
    <w:rsid w:val="00346BEB"/>
    <w:rsid w:val="0036776F"/>
    <w:rsid w:val="003A68F3"/>
    <w:rsid w:val="003F7751"/>
    <w:rsid w:val="003F7785"/>
    <w:rsid w:val="00441BF7"/>
    <w:rsid w:val="00483D78"/>
    <w:rsid w:val="004F357C"/>
    <w:rsid w:val="005170C7"/>
    <w:rsid w:val="00580EC9"/>
    <w:rsid w:val="00582049"/>
    <w:rsid w:val="005A6A65"/>
    <w:rsid w:val="005B39E6"/>
    <w:rsid w:val="005C6B0F"/>
    <w:rsid w:val="0061088A"/>
    <w:rsid w:val="00631A99"/>
    <w:rsid w:val="0068321E"/>
    <w:rsid w:val="006A700F"/>
    <w:rsid w:val="00700DA6"/>
    <w:rsid w:val="007033EF"/>
    <w:rsid w:val="00736445"/>
    <w:rsid w:val="007E2575"/>
    <w:rsid w:val="00811F2F"/>
    <w:rsid w:val="00845B04"/>
    <w:rsid w:val="00852D5E"/>
    <w:rsid w:val="00875946"/>
    <w:rsid w:val="008A56B2"/>
    <w:rsid w:val="008A75ED"/>
    <w:rsid w:val="008B29AC"/>
    <w:rsid w:val="00935C42"/>
    <w:rsid w:val="00936E86"/>
    <w:rsid w:val="00963A96"/>
    <w:rsid w:val="00A65A17"/>
    <w:rsid w:val="00AA2A00"/>
    <w:rsid w:val="00AD076A"/>
    <w:rsid w:val="00AD1821"/>
    <w:rsid w:val="00B327E4"/>
    <w:rsid w:val="00B653D4"/>
    <w:rsid w:val="00B751BF"/>
    <w:rsid w:val="00BC4C95"/>
    <w:rsid w:val="00C82569"/>
    <w:rsid w:val="00C90F84"/>
    <w:rsid w:val="00C93F2F"/>
    <w:rsid w:val="00CA76F8"/>
    <w:rsid w:val="00CB0452"/>
    <w:rsid w:val="00CF463C"/>
    <w:rsid w:val="00D46C59"/>
    <w:rsid w:val="00D54696"/>
    <w:rsid w:val="00DC7D77"/>
    <w:rsid w:val="00E32726"/>
    <w:rsid w:val="00E84831"/>
    <w:rsid w:val="00E904AE"/>
    <w:rsid w:val="00F0621B"/>
    <w:rsid w:val="00F23E44"/>
    <w:rsid w:val="00F256A4"/>
    <w:rsid w:val="00F40FCD"/>
    <w:rsid w:val="00F959A3"/>
    <w:rsid w:val="00FA0483"/>
    <w:rsid w:val="00FD158B"/>
    <w:rsid w:val="00FD40F0"/>
    <w:rsid w:val="00FE5023"/>
    <w:rsid w:val="00FF39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5946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1D4F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D4F0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rsid w:val="00845B04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1685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5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Relationship Id="rId4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291</TotalTime>
  <Pages>5</Pages>
  <Words>787</Words>
  <Characters>4489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ret</dc:creator>
  <cp:keywords/>
  <dc:description/>
  <cp:lastModifiedBy>Оператор</cp:lastModifiedBy>
  <cp:revision>40</cp:revision>
  <cp:lastPrinted>2019-10-28T10:18:00Z</cp:lastPrinted>
  <dcterms:created xsi:type="dcterms:W3CDTF">2019-10-21T08:02:00Z</dcterms:created>
  <dcterms:modified xsi:type="dcterms:W3CDTF">2024-03-28T08:11:00Z</dcterms:modified>
</cp:coreProperties>
</file>