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BA2" w:rsidRDefault="002D2BA2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2D2BA2" w:rsidRDefault="002D2BA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2D2BA2" w:rsidRPr="00FE5023" w:rsidRDefault="002D2BA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17</w:t>
      </w: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2D2BA2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D2BA2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5A6A65" w:rsidRDefault="002D2BA2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104525,02</w:t>
            </w:r>
          </w:p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Default="002D2BA2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1275845,28</w:t>
            </w:r>
          </w:p>
          <w:p w:rsidR="002D2BA2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1275845,28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Default="002D2BA2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1272144,72</w:t>
            </w:r>
          </w:p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1242635,65</w:t>
            </w:r>
          </w:p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5A6A65" w:rsidRDefault="002D2BA2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29509,07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1272144,72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122705,35</w:t>
            </w:r>
          </w:p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D2BA2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Default="002D2BA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1159417,44</w:t>
            </w:r>
          </w:p>
          <w:p w:rsidR="002D2BA2" w:rsidRPr="00FD40F0" w:rsidRDefault="002D2BA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BA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2D2BA2" w:rsidRDefault="002D2BA2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2D2BA2" w:rsidRDefault="002D2BA2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2D2BA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A2" w:rsidRPr="00FD40F0" w:rsidRDefault="002D2B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Default="002D2BA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2BA2" w:rsidRPr="00700DA6" w:rsidRDefault="002D2BA2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2D2BA2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2D2BA2"/>
    <w:rsid w:val="0030370E"/>
    <w:rsid w:val="00346BEB"/>
    <w:rsid w:val="0036776F"/>
    <w:rsid w:val="003A68F3"/>
    <w:rsid w:val="003F7751"/>
    <w:rsid w:val="003F7785"/>
    <w:rsid w:val="00441BF7"/>
    <w:rsid w:val="00461805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A65A17"/>
    <w:rsid w:val="00AA2A00"/>
    <w:rsid w:val="00AD076A"/>
    <w:rsid w:val="00AD1821"/>
    <w:rsid w:val="00B24962"/>
    <w:rsid w:val="00B327E4"/>
    <w:rsid w:val="00B653D4"/>
    <w:rsid w:val="00B751BF"/>
    <w:rsid w:val="00BC4C95"/>
    <w:rsid w:val="00C82569"/>
    <w:rsid w:val="00C90F84"/>
    <w:rsid w:val="00C93F2F"/>
    <w:rsid w:val="00CA63A1"/>
    <w:rsid w:val="00CA76F8"/>
    <w:rsid w:val="00CB0452"/>
    <w:rsid w:val="00CB1B21"/>
    <w:rsid w:val="00CC6FA0"/>
    <w:rsid w:val="00CF463C"/>
    <w:rsid w:val="00D46C59"/>
    <w:rsid w:val="00D54696"/>
    <w:rsid w:val="00D87E0E"/>
    <w:rsid w:val="00DC7D77"/>
    <w:rsid w:val="00DE66EE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3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299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42</cp:revision>
  <cp:lastPrinted>2019-10-28T10:18:00Z</cp:lastPrinted>
  <dcterms:created xsi:type="dcterms:W3CDTF">2019-10-21T08:02:00Z</dcterms:created>
  <dcterms:modified xsi:type="dcterms:W3CDTF">2024-03-28T08:24:00Z</dcterms:modified>
</cp:coreProperties>
</file>