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1F6" w:rsidRDefault="002311F6" w:rsidP="00483D78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FE5023">
        <w:rPr>
          <w:rFonts w:ascii="Times New Roman" w:hAnsi="Times New Roman"/>
          <w:b/>
          <w:sz w:val="24"/>
          <w:szCs w:val="24"/>
        </w:rPr>
        <w:t xml:space="preserve">Форма 2.8. </w:t>
      </w:r>
    </w:p>
    <w:p w:rsidR="002311F6" w:rsidRDefault="002311F6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FE5023">
        <w:rPr>
          <w:rFonts w:ascii="Times New Roman" w:hAnsi="Times New Roman"/>
          <w:b/>
          <w:sz w:val="24"/>
          <w:szCs w:val="24"/>
        </w:rPr>
        <w:t xml:space="preserve">Отчет об исполнении </w:t>
      </w:r>
      <w:r>
        <w:rPr>
          <w:rFonts w:ascii="Times New Roman" w:hAnsi="Times New Roman"/>
          <w:b/>
          <w:sz w:val="24"/>
          <w:szCs w:val="24"/>
        </w:rPr>
        <w:t>ООО «ДУБРАВА»</w:t>
      </w:r>
      <w:r w:rsidRPr="00FE5023">
        <w:rPr>
          <w:rFonts w:ascii="Times New Roman" w:hAnsi="Times New Roman"/>
          <w:b/>
          <w:sz w:val="24"/>
          <w:szCs w:val="24"/>
        </w:rPr>
        <w:t xml:space="preserve"> договора управления, а также отчет о выполнении смет доходов и расходов за </w:t>
      </w:r>
      <w:r>
        <w:rPr>
          <w:rFonts w:ascii="Times New Roman" w:hAnsi="Times New Roman"/>
          <w:b/>
          <w:sz w:val="24"/>
          <w:szCs w:val="24"/>
        </w:rPr>
        <w:t xml:space="preserve">2023 </w:t>
      </w:r>
      <w:r w:rsidRPr="00FE5023">
        <w:rPr>
          <w:rFonts w:ascii="Times New Roman" w:hAnsi="Times New Roman"/>
          <w:b/>
          <w:sz w:val="24"/>
          <w:szCs w:val="24"/>
        </w:rPr>
        <w:t>год</w:t>
      </w:r>
      <w:r>
        <w:rPr>
          <w:rFonts w:ascii="Times New Roman" w:hAnsi="Times New Roman"/>
          <w:b/>
          <w:sz w:val="24"/>
          <w:szCs w:val="24"/>
        </w:rPr>
        <w:t xml:space="preserve"> по адресу: </w:t>
      </w:r>
    </w:p>
    <w:p w:rsidR="002311F6" w:rsidRPr="00FE5023" w:rsidRDefault="002311F6" w:rsidP="00AD1821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Белгородская область, г. Старый Оскол, мкр. Дубрава-1, дом 16</w:t>
      </w: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9923" w:type="dxa"/>
        <w:tblInd w:w="-64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3403"/>
        <w:gridCol w:w="1276"/>
        <w:gridCol w:w="4819"/>
      </w:tblGrid>
      <w:tr w:rsidR="002311F6" w:rsidRPr="00FD40F0" w:rsidTr="00700DA6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Параметры формы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№ пп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параметра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заполнения/ внесения изменений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28.03.2024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начала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01.01.2023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Дата конца отчетного периода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31.12.2023</w:t>
            </w:r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  <w:tr w:rsidR="002311F6" w:rsidRPr="00FD40F0" w:rsidTr="00FF39D1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о выполняемых работах (оказываемых услугах) по содержанию и текущему ремонту общего имущества в многоквартирном доме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5A6A65" w:rsidRDefault="002311F6" w:rsidP="000212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258255,51</w:t>
            </w:r>
          </w:p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за услуги (работы) по содержанию и текущему ремонту, в том числе: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Default="002311F6" w:rsidP="00AE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1834576,92</w:t>
            </w:r>
          </w:p>
          <w:p w:rsidR="002311F6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содержание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AE6BA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1834576,92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текущий ремонт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ind w:left="17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за услуги управления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средств, в том числе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Default="002311F6" w:rsidP="007E25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1934877,19</w:t>
            </w:r>
          </w:p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AD1821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-денежных средств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1890150,75</w:t>
            </w:r>
          </w:p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483D78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-целевых взносов от собственников/ нанимателей помещений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субсидий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денежных средств от использования общего имущества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ind w:left="28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 прочие поступления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5A6A65" w:rsidRDefault="002311F6" w:rsidP="007033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44726,44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Всего денежных средств с учетом остатков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0A0D9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1934877,19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239436,65</w:t>
            </w:r>
          </w:p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highlight w:val="yellow"/>
              </w:rPr>
            </w:pPr>
          </w:p>
        </w:tc>
      </w:tr>
      <w:tr w:rsidR="002311F6" w:rsidRPr="00FD40F0" w:rsidTr="00736445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Выполненные работы (оказанные услуги) по содержанию общего имущества и текущему ремонту в отчетном периоде (заполняется по каждому виду работ (услуг)).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Par153"/>
            <w:bookmarkEnd w:id="0"/>
            <w:r w:rsidRPr="00FD40F0"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Годовая фактическая стоимость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Default="002311F6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1754887,33</w:t>
            </w:r>
          </w:p>
          <w:p w:rsidR="002311F6" w:rsidRPr="00FD40F0" w:rsidRDefault="002311F6" w:rsidP="00C93F2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582049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Детальный перечень выполненных работ (оказанных услуг) в рамках выбранной работы (услуги) (заполняется по каждой выполненной работе (оказанной услуге) в </w:t>
            </w:r>
            <w:hyperlink r:id="rId4" w:anchor="Par153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пункте 21</w:t>
              </w:r>
            </w:hyperlink>
            <w:r w:rsidRPr="00FD40F0">
              <w:rPr>
                <w:rFonts w:ascii="Times New Roman" w:hAnsi="Times New Roman"/>
                <w:sz w:val="24"/>
                <w:szCs w:val="24"/>
              </w:rPr>
              <w:t xml:space="preserve"> настоящего документа).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Наименование работы (услуги), выполняемой в рамках указанного раздела работ (услуг)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Периодичность выполнения работ (оказания услуг)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Стоимость на единицу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30370E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выполненных работ (оказанных услуг)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11F6" w:rsidRPr="00FD40F0" w:rsidTr="00F0621B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Общая информация по предоставленным коммунальным услугам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начало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Авансовые платежи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Переходящие остатки денежных средств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 (на конец периода)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A65A17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 xml:space="preserve">Информация о предоставленных коммунальных услугах (заполняется по каждой коммунальной услуге) </w:t>
            </w:r>
            <w:hyperlink r:id="rId5" w:anchor="Par392" w:history="1">
              <w:r w:rsidRPr="00FD40F0">
                <w:rPr>
                  <w:rStyle w:val="Hyperlink"/>
                  <w:rFonts w:ascii="Times New Roman" w:hAnsi="Times New Roman"/>
                  <w:sz w:val="24"/>
                  <w:szCs w:val="24"/>
                </w:rPr>
                <w:t>&lt;*&gt;</w:t>
              </w:r>
            </w:hyperlink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Вид коммунальной услуги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Общий объем потребления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потребителям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потребителями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потребителей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Начислено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Оплачено поставщику (поставщикам)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Задолженность перед поставщиком (поставщиками) коммунального ресурса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Размер пени и штрафов, уплаченные поставщику (поставщикам) коммунального ресурса</w:t>
            </w:r>
          </w:p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B327E4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наличии претензий по качеству предоставленных коммунальных услуг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поступивших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удовлетворенных претензий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Количество претензий, в удовлетворении которых отказано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Сумма произведенного перерасчета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F959A3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F40FCD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Информация о ведении претензионно-исковой работы в отношении потребителей-должников</w:t>
            </w:r>
          </w:p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претензий потребителям-должникам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Направлено исковых заявлений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311F6" w:rsidRPr="00FD40F0" w:rsidTr="00441BF7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Получено денежных средств по результатам претензионно-исковой работы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 w:rsidP="001D4F0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0,00</w:t>
            </w:r>
          </w:p>
        </w:tc>
      </w:tr>
    </w:tbl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--------------------------------</w:t>
      </w:r>
    </w:p>
    <w:p w:rsidR="002311F6" w:rsidRDefault="002311F6" w:rsidP="00FE5023">
      <w:pPr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1" w:name="Par392"/>
      <w:bookmarkEnd w:id="1"/>
      <w:r>
        <w:rPr>
          <w:rFonts w:ascii="Times New Roman" w:hAnsi="Times New Roman"/>
          <w:sz w:val="24"/>
          <w:szCs w:val="24"/>
        </w:rPr>
        <w:t>&lt;*&gt; Данные сведения раскрываются, если организация, осуществляющая управление многоквартирным домом, является исполнителем коммунальной услуги для потребителей в многоквартирном доме.</w:t>
      </w: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40FCD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ПЕРЕЧЕНЬ ИСПОЛЬЗУЕМЫХ СОКРАЩЕНИЙ</w:t>
      </w:r>
    </w:p>
    <w:p w:rsidR="002311F6" w:rsidRDefault="002311F6" w:rsidP="00F40FC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80"/>
        <w:gridCol w:w="1757"/>
        <w:gridCol w:w="7200"/>
      </w:tblGrid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N пп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Сокращение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Расшифровка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ОГРНИП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Основной государственный регистрационный номер индивидуального предпринимателя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ИНН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ФИАС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Федеральная информационная адресная система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Процент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Количественный показатель в единицах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Квадратный метр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Человек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Рубль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нат. показ.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Натуральный показатель</w:t>
            </w:r>
          </w:p>
        </w:tc>
      </w:tr>
      <w:tr w:rsidR="002311F6" w:rsidRPr="00FD40F0" w:rsidTr="00F40FCD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куб. м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11F6" w:rsidRPr="00FD40F0" w:rsidRDefault="002311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D40F0">
              <w:rPr>
                <w:rFonts w:ascii="Times New Roman" w:hAnsi="Times New Roman"/>
                <w:sz w:val="24"/>
                <w:szCs w:val="24"/>
              </w:rPr>
              <w:t>Кубический метр</w:t>
            </w:r>
          </w:p>
        </w:tc>
      </w:tr>
    </w:tbl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Default="002311F6" w:rsidP="00FE502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311F6" w:rsidRPr="00700DA6" w:rsidRDefault="002311F6" w:rsidP="00700DA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</w:p>
    <w:sectPr w:rsidR="002311F6" w:rsidRPr="00700DA6" w:rsidSect="0068321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1088A"/>
    <w:rsid w:val="00021247"/>
    <w:rsid w:val="00043743"/>
    <w:rsid w:val="0004453C"/>
    <w:rsid w:val="00081AB3"/>
    <w:rsid w:val="000A0D9A"/>
    <w:rsid w:val="000C61B7"/>
    <w:rsid w:val="000E1324"/>
    <w:rsid w:val="00101F7A"/>
    <w:rsid w:val="001623EC"/>
    <w:rsid w:val="00193EF3"/>
    <w:rsid w:val="00194118"/>
    <w:rsid w:val="001D4F02"/>
    <w:rsid w:val="0021670F"/>
    <w:rsid w:val="002311F6"/>
    <w:rsid w:val="002C1D30"/>
    <w:rsid w:val="0030370E"/>
    <w:rsid w:val="00346BEB"/>
    <w:rsid w:val="0036776F"/>
    <w:rsid w:val="003A68F3"/>
    <w:rsid w:val="003F7751"/>
    <w:rsid w:val="003F7785"/>
    <w:rsid w:val="00441BF7"/>
    <w:rsid w:val="00461805"/>
    <w:rsid w:val="00483D78"/>
    <w:rsid w:val="004F357C"/>
    <w:rsid w:val="00580EC9"/>
    <w:rsid w:val="00582049"/>
    <w:rsid w:val="005A6A65"/>
    <w:rsid w:val="005B39E6"/>
    <w:rsid w:val="005C6B0F"/>
    <w:rsid w:val="0061088A"/>
    <w:rsid w:val="00631A99"/>
    <w:rsid w:val="0068321E"/>
    <w:rsid w:val="006A700F"/>
    <w:rsid w:val="00700DA6"/>
    <w:rsid w:val="007033EF"/>
    <w:rsid w:val="00736445"/>
    <w:rsid w:val="007E2575"/>
    <w:rsid w:val="00811F2F"/>
    <w:rsid w:val="00821793"/>
    <w:rsid w:val="00845B04"/>
    <w:rsid w:val="00852D5E"/>
    <w:rsid w:val="00875946"/>
    <w:rsid w:val="008A56B2"/>
    <w:rsid w:val="008A75ED"/>
    <w:rsid w:val="00935C42"/>
    <w:rsid w:val="00936E86"/>
    <w:rsid w:val="00963A96"/>
    <w:rsid w:val="00A65A17"/>
    <w:rsid w:val="00AA2A00"/>
    <w:rsid w:val="00AD076A"/>
    <w:rsid w:val="00AD1821"/>
    <w:rsid w:val="00AE6BA2"/>
    <w:rsid w:val="00B327E4"/>
    <w:rsid w:val="00B653D4"/>
    <w:rsid w:val="00B751BF"/>
    <w:rsid w:val="00B8331C"/>
    <w:rsid w:val="00BC4C95"/>
    <w:rsid w:val="00C82569"/>
    <w:rsid w:val="00C90F84"/>
    <w:rsid w:val="00C93F2F"/>
    <w:rsid w:val="00CA76F8"/>
    <w:rsid w:val="00CB0452"/>
    <w:rsid w:val="00CF463C"/>
    <w:rsid w:val="00D46C59"/>
    <w:rsid w:val="00D54696"/>
    <w:rsid w:val="00D87E0E"/>
    <w:rsid w:val="00DC7D77"/>
    <w:rsid w:val="00E32726"/>
    <w:rsid w:val="00E84831"/>
    <w:rsid w:val="00E904AE"/>
    <w:rsid w:val="00F0621B"/>
    <w:rsid w:val="00F23E44"/>
    <w:rsid w:val="00F256A4"/>
    <w:rsid w:val="00F40FCD"/>
    <w:rsid w:val="00F959A3"/>
    <w:rsid w:val="00FA0483"/>
    <w:rsid w:val="00FD40F0"/>
    <w:rsid w:val="00FE5023"/>
    <w:rsid w:val="00FF3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5946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1D4F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D4F0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rsid w:val="00845B0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1001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1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Relationship Id="rId4" Type="http://schemas.openxmlformats.org/officeDocument/2006/relationships/hyperlink" Target="file:///C:\Users\73B5~1\AppData\Local\Temp\&#1054;&#1090;&#1095;&#1077;&#1090;%20&#1076;&#1086;&#1075;&#1086;&#1074;&#1086;&#1088;&#1072;%20&#1091;&#1087;&#1088;&#1072;&#1074;&#1083;&#1077;&#1085;&#1080;&#1103;,%20&#1092;&#1086;&#1088;&#1084;&#1072;%202.8-2.doc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295</TotalTime>
  <Pages>5</Pages>
  <Words>787</Words>
  <Characters>4489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</dc:creator>
  <cp:keywords/>
  <dc:description/>
  <cp:lastModifiedBy>Оператор</cp:lastModifiedBy>
  <cp:revision>41</cp:revision>
  <cp:lastPrinted>2019-10-28T10:18:00Z</cp:lastPrinted>
  <dcterms:created xsi:type="dcterms:W3CDTF">2019-10-21T08:02:00Z</dcterms:created>
  <dcterms:modified xsi:type="dcterms:W3CDTF">2024-03-28T08:18:00Z</dcterms:modified>
</cp:coreProperties>
</file>