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FEF" w:rsidRDefault="00A61FEF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61FEF" w:rsidRDefault="00A61FEF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61FEF" w:rsidRPr="00FE5023" w:rsidRDefault="00A61FEF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14</w:t>
      </w: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61FEF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61FEF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5A6A65" w:rsidRDefault="00A61FEF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117160,22</w:t>
            </w: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Default="00A61FEF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719213,15</w:t>
            </w:r>
          </w:p>
          <w:p w:rsidR="00A61FEF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730D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719213,15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Default="00A61FE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715082,49</w:t>
            </w: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693266,21</w:t>
            </w: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5A6A65" w:rsidRDefault="00A61FEF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21816,28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715082,49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141734,16</w:t>
            </w: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1FEF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Default="00A61FEF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712155,85</w:t>
            </w:r>
          </w:p>
          <w:p w:rsidR="00A61FEF" w:rsidRPr="00FD40F0" w:rsidRDefault="00A61FEF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61FE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61FEF" w:rsidRDefault="00A61FEF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61FEF" w:rsidRDefault="00A61FEF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61FE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F" w:rsidRPr="00FD40F0" w:rsidRDefault="00A6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Default="00A61FE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1FEF" w:rsidRPr="00700DA6" w:rsidRDefault="00A61FEF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61FEF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4AC5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0D18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2B61"/>
    <w:rsid w:val="00987004"/>
    <w:rsid w:val="009B3413"/>
    <w:rsid w:val="00A43B3A"/>
    <w:rsid w:val="00A61FEF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72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357</TotalTime>
  <Pages>5</Pages>
  <Words>786</Words>
  <Characters>4484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58</cp:revision>
  <cp:lastPrinted>2019-10-28T10:18:00Z</cp:lastPrinted>
  <dcterms:created xsi:type="dcterms:W3CDTF">2019-10-21T08:02:00Z</dcterms:created>
  <dcterms:modified xsi:type="dcterms:W3CDTF">2024-03-28T11:33:00Z</dcterms:modified>
</cp:coreProperties>
</file>