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F32" w:rsidRDefault="005C2F32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5C2F32" w:rsidRDefault="005C2F3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5C2F32" w:rsidRPr="00FE5023" w:rsidRDefault="005C2F32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Космос, дом 15</w:t>
      </w: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5C2F32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5C2F32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5A6A65" w:rsidRDefault="005C2F32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311588,72</w:t>
            </w:r>
          </w:p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Default="005C2F32" w:rsidP="008110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1914858,80</w:t>
            </w:r>
          </w:p>
          <w:p w:rsidR="005C2F32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BE5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1914858,80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Default="005C2F32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1931541,19</w:t>
            </w:r>
          </w:p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1887292,72</w:t>
            </w:r>
          </w:p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5A6A65" w:rsidRDefault="005C2F32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44248,47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1931541,19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329696,14</w:t>
            </w:r>
          </w:p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5C2F32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Default="005C2F32" w:rsidP="00F854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2059585,10</w:t>
            </w:r>
          </w:p>
          <w:p w:rsidR="005C2F32" w:rsidRPr="00FD40F0" w:rsidRDefault="005C2F32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2F32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5C2F32" w:rsidRDefault="005C2F32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5C2F32" w:rsidRDefault="005C2F32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5C2F32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F32" w:rsidRPr="00FD40F0" w:rsidRDefault="005C2F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Default="005C2F32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2F32" w:rsidRPr="00700DA6" w:rsidRDefault="005C2F32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5C2F32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26F08"/>
    <w:rsid w:val="00030593"/>
    <w:rsid w:val="00043743"/>
    <w:rsid w:val="0004453C"/>
    <w:rsid w:val="00081AB3"/>
    <w:rsid w:val="000859BE"/>
    <w:rsid w:val="000A0D9A"/>
    <w:rsid w:val="000C61B7"/>
    <w:rsid w:val="000E1324"/>
    <w:rsid w:val="00101F7A"/>
    <w:rsid w:val="0013347E"/>
    <w:rsid w:val="0014708C"/>
    <w:rsid w:val="001623EC"/>
    <w:rsid w:val="00191A5F"/>
    <w:rsid w:val="00193EF3"/>
    <w:rsid w:val="00194118"/>
    <w:rsid w:val="001C702E"/>
    <w:rsid w:val="001D4F02"/>
    <w:rsid w:val="0021670F"/>
    <w:rsid w:val="002834F9"/>
    <w:rsid w:val="00287A18"/>
    <w:rsid w:val="002C1D30"/>
    <w:rsid w:val="002E531D"/>
    <w:rsid w:val="0030370E"/>
    <w:rsid w:val="00346BEB"/>
    <w:rsid w:val="00346FD0"/>
    <w:rsid w:val="0036776F"/>
    <w:rsid w:val="0038764A"/>
    <w:rsid w:val="0039164E"/>
    <w:rsid w:val="003A68F3"/>
    <w:rsid w:val="003B10BD"/>
    <w:rsid w:val="003C3D45"/>
    <w:rsid w:val="003E41A5"/>
    <w:rsid w:val="003F7751"/>
    <w:rsid w:val="003F7785"/>
    <w:rsid w:val="0042686A"/>
    <w:rsid w:val="00441BF7"/>
    <w:rsid w:val="00461805"/>
    <w:rsid w:val="00462361"/>
    <w:rsid w:val="0047510E"/>
    <w:rsid w:val="00483D78"/>
    <w:rsid w:val="00492FEF"/>
    <w:rsid w:val="004F357C"/>
    <w:rsid w:val="00501C77"/>
    <w:rsid w:val="00534658"/>
    <w:rsid w:val="00580EC9"/>
    <w:rsid w:val="00582049"/>
    <w:rsid w:val="00593E78"/>
    <w:rsid w:val="005A6A65"/>
    <w:rsid w:val="005B39E6"/>
    <w:rsid w:val="005C2F32"/>
    <w:rsid w:val="005C5A34"/>
    <w:rsid w:val="005C66ED"/>
    <w:rsid w:val="005C6B0F"/>
    <w:rsid w:val="0061088A"/>
    <w:rsid w:val="00630C16"/>
    <w:rsid w:val="00631A99"/>
    <w:rsid w:val="00667228"/>
    <w:rsid w:val="0068321E"/>
    <w:rsid w:val="006A700F"/>
    <w:rsid w:val="006B2209"/>
    <w:rsid w:val="00700DA6"/>
    <w:rsid w:val="007033EF"/>
    <w:rsid w:val="007301A1"/>
    <w:rsid w:val="00736445"/>
    <w:rsid w:val="00773638"/>
    <w:rsid w:val="0079077A"/>
    <w:rsid w:val="007B53E2"/>
    <w:rsid w:val="007E2575"/>
    <w:rsid w:val="00811031"/>
    <w:rsid w:val="00811F2F"/>
    <w:rsid w:val="00835057"/>
    <w:rsid w:val="00845B04"/>
    <w:rsid w:val="00852D5E"/>
    <w:rsid w:val="00861ACC"/>
    <w:rsid w:val="00875946"/>
    <w:rsid w:val="008A2989"/>
    <w:rsid w:val="008A56B2"/>
    <w:rsid w:val="008A75ED"/>
    <w:rsid w:val="008F0CE1"/>
    <w:rsid w:val="0091544B"/>
    <w:rsid w:val="00920E91"/>
    <w:rsid w:val="00935C42"/>
    <w:rsid w:val="00936E86"/>
    <w:rsid w:val="00963A96"/>
    <w:rsid w:val="00987004"/>
    <w:rsid w:val="009B3413"/>
    <w:rsid w:val="00A43B3A"/>
    <w:rsid w:val="00A65A17"/>
    <w:rsid w:val="00A94E35"/>
    <w:rsid w:val="00AA1E69"/>
    <w:rsid w:val="00AA2A00"/>
    <w:rsid w:val="00AD076A"/>
    <w:rsid w:val="00AD1821"/>
    <w:rsid w:val="00B0196F"/>
    <w:rsid w:val="00B041F2"/>
    <w:rsid w:val="00B075DC"/>
    <w:rsid w:val="00B327E4"/>
    <w:rsid w:val="00B357CA"/>
    <w:rsid w:val="00B653D4"/>
    <w:rsid w:val="00B65D6D"/>
    <w:rsid w:val="00B751BF"/>
    <w:rsid w:val="00B819FB"/>
    <w:rsid w:val="00B94426"/>
    <w:rsid w:val="00BC4C95"/>
    <w:rsid w:val="00BE5009"/>
    <w:rsid w:val="00BF08A3"/>
    <w:rsid w:val="00BF0E6B"/>
    <w:rsid w:val="00BF0EB1"/>
    <w:rsid w:val="00BF2886"/>
    <w:rsid w:val="00C23B78"/>
    <w:rsid w:val="00C37AF9"/>
    <w:rsid w:val="00C45E35"/>
    <w:rsid w:val="00C82569"/>
    <w:rsid w:val="00C84B3E"/>
    <w:rsid w:val="00C90F84"/>
    <w:rsid w:val="00C93F2F"/>
    <w:rsid w:val="00CA76F8"/>
    <w:rsid w:val="00CB0452"/>
    <w:rsid w:val="00CB1B21"/>
    <w:rsid w:val="00CB289A"/>
    <w:rsid w:val="00CC6BB7"/>
    <w:rsid w:val="00CD705D"/>
    <w:rsid w:val="00CF463C"/>
    <w:rsid w:val="00D25A9B"/>
    <w:rsid w:val="00D430F2"/>
    <w:rsid w:val="00D46C59"/>
    <w:rsid w:val="00D54696"/>
    <w:rsid w:val="00D56193"/>
    <w:rsid w:val="00D73017"/>
    <w:rsid w:val="00D87E0E"/>
    <w:rsid w:val="00DC03BD"/>
    <w:rsid w:val="00DC7D77"/>
    <w:rsid w:val="00DE66EE"/>
    <w:rsid w:val="00E00FC5"/>
    <w:rsid w:val="00E32726"/>
    <w:rsid w:val="00E43851"/>
    <w:rsid w:val="00E73434"/>
    <w:rsid w:val="00E84831"/>
    <w:rsid w:val="00E904AE"/>
    <w:rsid w:val="00E96194"/>
    <w:rsid w:val="00ED350B"/>
    <w:rsid w:val="00F0621B"/>
    <w:rsid w:val="00F23E44"/>
    <w:rsid w:val="00F256A4"/>
    <w:rsid w:val="00F40FCD"/>
    <w:rsid w:val="00F43075"/>
    <w:rsid w:val="00F85472"/>
    <w:rsid w:val="00F959A3"/>
    <w:rsid w:val="00FA0483"/>
    <w:rsid w:val="00FC1704"/>
    <w:rsid w:val="00FD40F0"/>
    <w:rsid w:val="00FE0DDE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53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357</TotalTime>
  <Pages>5</Pages>
  <Words>787</Words>
  <Characters>4486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60</cp:revision>
  <cp:lastPrinted>2019-10-28T10:18:00Z</cp:lastPrinted>
  <dcterms:created xsi:type="dcterms:W3CDTF">2019-10-21T08:02:00Z</dcterms:created>
  <dcterms:modified xsi:type="dcterms:W3CDTF">2024-03-28T11:50:00Z</dcterms:modified>
</cp:coreProperties>
</file>