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1E9" w:rsidRDefault="004A71E9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4A71E9" w:rsidRDefault="004A71E9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4A71E9" w:rsidRPr="00FE5023" w:rsidRDefault="004A71E9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9</w:t>
      </w: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4A71E9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A71E9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5A6A65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71E9" w:rsidRPr="00CE411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E4110">
              <w:rPr>
                <w:rFonts w:ascii="Times New Roman" w:hAnsi="Times New Roman"/>
                <w:sz w:val="24"/>
                <w:szCs w:val="24"/>
              </w:rPr>
              <w:t>69707,59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CE4110" w:rsidRDefault="004A71E9" w:rsidP="00CE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71E9" w:rsidRPr="00CE4110" w:rsidRDefault="004A71E9" w:rsidP="00CE411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E4110">
              <w:rPr>
                <w:rFonts w:ascii="Times New Roman" w:hAnsi="Times New Roman"/>
                <w:bCs/>
                <w:sz w:val="24"/>
                <w:szCs w:val="24"/>
              </w:rPr>
              <w:t>484 331,50</w:t>
            </w:r>
          </w:p>
          <w:p w:rsidR="004A71E9" w:rsidRPr="00CE4110" w:rsidRDefault="004A71E9" w:rsidP="00CE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CE4110" w:rsidRDefault="004A71E9" w:rsidP="00CE411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E4110">
              <w:rPr>
                <w:rFonts w:ascii="Times New Roman" w:hAnsi="Times New Roman"/>
                <w:bCs/>
                <w:sz w:val="24"/>
                <w:szCs w:val="24"/>
              </w:rPr>
              <w:t>484 331,50</w:t>
            </w:r>
          </w:p>
          <w:p w:rsidR="004A71E9" w:rsidRPr="00CE4110" w:rsidRDefault="004A71E9" w:rsidP="00CE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CE411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CE4110">
              <w:rPr>
                <w:rFonts w:ascii="Times New Roman" w:hAnsi="Times New Roman"/>
                <w:sz w:val="24"/>
                <w:szCs w:val="24"/>
              </w:rPr>
              <w:t>476034,28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CE411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CE4110">
              <w:rPr>
                <w:rFonts w:ascii="Times New Roman" w:hAnsi="Times New Roman"/>
                <w:sz w:val="24"/>
                <w:szCs w:val="24"/>
              </w:rPr>
              <w:t>460140,21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5A6A65" w:rsidRDefault="004A71E9" w:rsidP="00CE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15894,07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CE411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110">
              <w:rPr>
                <w:rFonts w:ascii="Times New Roman" w:hAnsi="Times New Roman"/>
                <w:sz w:val="24"/>
                <w:szCs w:val="24"/>
              </w:rPr>
              <w:t>476034,28</w:t>
            </w:r>
          </w:p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CE411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E4110">
              <w:rPr>
                <w:rFonts w:ascii="Times New Roman" w:hAnsi="Times New Roman"/>
                <w:sz w:val="24"/>
                <w:szCs w:val="24"/>
              </w:rPr>
              <w:t>87507,14</w:t>
            </w:r>
          </w:p>
        </w:tc>
      </w:tr>
      <w:tr w:rsidR="004A71E9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Default="004A71E9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71E9" w:rsidRPr="00FD40F0" w:rsidRDefault="004A71E9" w:rsidP="00CE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535949,47</w:t>
            </w:r>
          </w:p>
        </w:tc>
      </w:tr>
      <w:tr w:rsidR="004A71E9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71E9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4A71E9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A71E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4A71E9" w:rsidRDefault="004A71E9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4A71E9" w:rsidRDefault="004A71E9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4A71E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1E9" w:rsidRPr="00FD40F0" w:rsidRDefault="004A7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Default="004A71E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1E9" w:rsidRPr="00700DA6" w:rsidRDefault="004A71E9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4A71E9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C61B7"/>
    <w:rsid w:val="000E1324"/>
    <w:rsid w:val="00101F7A"/>
    <w:rsid w:val="001623EC"/>
    <w:rsid w:val="001D4F02"/>
    <w:rsid w:val="0021670F"/>
    <w:rsid w:val="0023464A"/>
    <w:rsid w:val="002C1D30"/>
    <w:rsid w:val="0030370E"/>
    <w:rsid w:val="00346BEB"/>
    <w:rsid w:val="00353917"/>
    <w:rsid w:val="003A68F3"/>
    <w:rsid w:val="003F7751"/>
    <w:rsid w:val="003F7785"/>
    <w:rsid w:val="004225C3"/>
    <w:rsid w:val="00441BF7"/>
    <w:rsid w:val="00483D78"/>
    <w:rsid w:val="004A71E9"/>
    <w:rsid w:val="004F357C"/>
    <w:rsid w:val="00582049"/>
    <w:rsid w:val="005A6A65"/>
    <w:rsid w:val="005B39E6"/>
    <w:rsid w:val="005C6B0F"/>
    <w:rsid w:val="0061088A"/>
    <w:rsid w:val="00631A99"/>
    <w:rsid w:val="0068321E"/>
    <w:rsid w:val="00700DA6"/>
    <w:rsid w:val="007033EF"/>
    <w:rsid w:val="00736445"/>
    <w:rsid w:val="007B233A"/>
    <w:rsid w:val="00811F2F"/>
    <w:rsid w:val="00813DD8"/>
    <w:rsid w:val="00845B04"/>
    <w:rsid w:val="00852D5E"/>
    <w:rsid w:val="00875946"/>
    <w:rsid w:val="008A56B2"/>
    <w:rsid w:val="008A75ED"/>
    <w:rsid w:val="00936E86"/>
    <w:rsid w:val="00963A96"/>
    <w:rsid w:val="00965132"/>
    <w:rsid w:val="00A65A17"/>
    <w:rsid w:val="00AA2A00"/>
    <w:rsid w:val="00AD1821"/>
    <w:rsid w:val="00B327E4"/>
    <w:rsid w:val="00B653D4"/>
    <w:rsid w:val="00B720EE"/>
    <w:rsid w:val="00B751BF"/>
    <w:rsid w:val="00BC4C95"/>
    <w:rsid w:val="00C82569"/>
    <w:rsid w:val="00C90F84"/>
    <w:rsid w:val="00C93F2F"/>
    <w:rsid w:val="00CA76F8"/>
    <w:rsid w:val="00CB0452"/>
    <w:rsid w:val="00CE4110"/>
    <w:rsid w:val="00CF463C"/>
    <w:rsid w:val="00D46C59"/>
    <w:rsid w:val="00D54696"/>
    <w:rsid w:val="00DC7D77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33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298</TotalTime>
  <Pages>5</Pages>
  <Words>802</Words>
  <Characters>4572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39</cp:revision>
  <cp:lastPrinted>2019-10-28T10:18:00Z</cp:lastPrinted>
  <dcterms:created xsi:type="dcterms:W3CDTF">2019-10-21T08:02:00Z</dcterms:created>
  <dcterms:modified xsi:type="dcterms:W3CDTF">2025-03-27T07:13:00Z</dcterms:modified>
</cp:coreProperties>
</file>