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6B6" w:rsidRDefault="003566B6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3566B6" w:rsidRDefault="003566B6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2024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3566B6" w:rsidRPr="00FE5023" w:rsidRDefault="003566B6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11</w:t>
      </w: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3566B6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27.03.2025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3566B6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Default="003566B6" w:rsidP="00B12F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139626,41</w:t>
            </w:r>
          </w:p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B12F17" w:rsidRDefault="003566B6" w:rsidP="00B12F1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12F17">
              <w:rPr>
                <w:rFonts w:ascii="Times New Roman" w:hAnsi="Times New Roman"/>
                <w:bCs/>
                <w:sz w:val="24"/>
                <w:szCs w:val="24"/>
              </w:rPr>
              <w:t>1 301 350,45</w:t>
            </w:r>
          </w:p>
          <w:p w:rsidR="003566B6" w:rsidRPr="00B12F17" w:rsidRDefault="003566B6" w:rsidP="00B12F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66B6" w:rsidRPr="00B12F17" w:rsidRDefault="003566B6" w:rsidP="00B12F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B12F17" w:rsidRDefault="003566B6" w:rsidP="00B12F1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12F17">
              <w:rPr>
                <w:rFonts w:ascii="Times New Roman" w:hAnsi="Times New Roman"/>
                <w:bCs/>
                <w:sz w:val="24"/>
                <w:szCs w:val="24"/>
              </w:rPr>
              <w:t>1 301 350,45</w:t>
            </w:r>
          </w:p>
          <w:p w:rsidR="003566B6" w:rsidRPr="00B12F17" w:rsidRDefault="003566B6" w:rsidP="00B12F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Default="003566B6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1314310,84</w:t>
            </w:r>
          </w:p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1270949,23</w:t>
            </w:r>
          </w:p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5A6A65" w:rsidRDefault="003566B6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43361,61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1314310,84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164902,23</w:t>
            </w:r>
          </w:p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566B6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Default="003566B6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1748034,44</w:t>
            </w:r>
          </w:p>
          <w:p w:rsidR="003566B6" w:rsidRPr="00FD40F0" w:rsidRDefault="003566B6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566B6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566B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3566B6" w:rsidRDefault="003566B6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3566B6" w:rsidRDefault="003566B6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3566B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3566B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3566B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3566B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3566B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3566B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3566B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3566B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3566B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3566B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3566B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3566B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B6" w:rsidRPr="00FD40F0" w:rsidRDefault="00356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Default="003566B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66B6" w:rsidRPr="00700DA6" w:rsidRDefault="003566B6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3566B6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43743"/>
    <w:rsid w:val="0004453C"/>
    <w:rsid w:val="00081AB3"/>
    <w:rsid w:val="000A0D9A"/>
    <w:rsid w:val="000C61B7"/>
    <w:rsid w:val="000E1324"/>
    <w:rsid w:val="00101F7A"/>
    <w:rsid w:val="001623EC"/>
    <w:rsid w:val="00194118"/>
    <w:rsid w:val="001D4F02"/>
    <w:rsid w:val="0021670F"/>
    <w:rsid w:val="0023621D"/>
    <w:rsid w:val="002C1D30"/>
    <w:rsid w:val="0030370E"/>
    <w:rsid w:val="00346BEB"/>
    <w:rsid w:val="003566B6"/>
    <w:rsid w:val="0036776F"/>
    <w:rsid w:val="003A68F3"/>
    <w:rsid w:val="003F7751"/>
    <w:rsid w:val="003F7785"/>
    <w:rsid w:val="00441BF7"/>
    <w:rsid w:val="00483D78"/>
    <w:rsid w:val="004F357C"/>
    <w:rsid w:val="005170C7"/>
    <w:rsid w:val="00580EC9"/>
    <w:rsid w:val="00582049"/>
    <w:rsid w:val="005A6A65"/>
    <w:rsid w:val="005B39E6"/>
    <w:rsid w:val="005C6B0F"/>
    <w:rsid w:val="0061088A"/>
    <w:rsid w:val="00631A99"/>
    <w:rsid w:val="0068321E"/>
    <w:rsid w:val="006A700F"/>
    <w:rsid w:val="00700DA6"/>
    <w:rsid w:val="007033EF"/>
    <w:rsid w:val="00736445"/>
    <w:rsid w:val="007E2575"/>
    <w:rsid w:val="00811F2F"/>
    <w:rsid w:val="00845B04"/>
    <w:rsid w:val="00852D5E"/>
    <w:rsid w:val="00875946"/>
    <w:rsid w:val="008A56B2"/>
    <w:rsid w:val="008A75ED"/>
    <w:rsid w:val="008B29AC"/>
    <w:rsid w:val="00935C42"/>
    <w:rsid w:val="00936E86"/>
    <w:rsid w:val="00963A96"/>
    <w:rsid w:val="00A65A17"/>
    <w:rsid w:val="00AA2A00"/>
    <w:rsid w:val="00AC399F"/>
    <w:rsid w:val="00AD076A"/>
    <w:rsid w:val="00AD1821"/>
    <w:rsid w:val="00B12F17"/>
    <w:rsid w:val="00B327E4"/>
    <w:rsid w:val="00B653D4"/>
    <w:rsid w:val="00B751BF"/>
    <w:rsid w:val="00BC4C95"/>
    <w:rsid w:val="00C82569"/>
    <w:rsid w:val="00C90F84"/>
    <w:rsid w:val="00C93F2F"/>
    <w:rsid w:val="00CA76F8"/>
    <w:rsid w:val="00CB0452"/>
    <w:rsid w:val="00CF463C"/>
    <w:rsid w:val="00D46C59"/>
    <w:rsid w:val="00D54696"/>
    <w:rsid w:val="00DC7D77"/>
    <w:rsid w:val="00E32726"/>
    <w:rsid w:val="00E77A99"/>
    <w:rsid w:val="00E84831"/>
    <w:rsid w:val="00E904AE"/>
    <w:rsid w:val="00F0621B"/>
    <w:rsid w:val="00F23E44"/>
    <w:rsid w:val="00F256A4"/>
    <w:rsid w:val="00F40FCD"/>
    <w:rsid w:val="00F959A3"/>
    <w:rsid w:val="00FA0483"/>
    <w:rsid w:val="00FD158B"/>
    <w:rsid w:val="00FD40F0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864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4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4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4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293</TotalTime>
  <Pages>5</Pages>
  <Words>789</Words>
  <Characters>4498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41</cp:revision>
  <cp:lastPrinted>2019-10-28T10:18:00Z</cp:lastPrinted>
  <dcterms:created xsi:type="dcterms:W3CDTF">2019-10-21T08:02:00Z</dcterms:created>
  <dcterms:modified xsi:type="dcterms:W3CDTF">2025-03-27T07:24:00Z</dcterms:modified>
</cp:coreProperties>
</file>