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162" w:rsidRDefault="00D21162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D21162" w:rsidRDefault="00D2116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D21162" w:rsidRPr="00FE5023" w:rsidRDefault="00D2116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17</w:t>
      </w: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D21162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21162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Default="00D21162" w:rsidP="00BA4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122705,35</w:t>
            </w:r>
          </w:p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BA431E" w:rsidRDefault="00D21162" w:rsidP="00BA431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31E">
              <w:rPr>
                <w:rFonts w:ascii="Times New Roman" w:hAnsi="Times New Roman"/>
                <w:bCs/>
                <w:sz w:val="24"/>
                <w:szCs w:val="24"/>
              </w:rPr>
              <w:t>1 402 376,82</w:t>
            </w:r>
          </w:p>
          <w:p w:rsidR="00D21162" w:rsidRPr="00BA431E" w:rsidRDefault="00D21162" w:rsidP="00BA4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1162" w:rsidRPr="00BA431E" w:rsidRDefault="00D21162" w:rsidP="00BA4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BA431E" w:rsidRDefault="00D21162" w:rsidP="00BA431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31E">
              <w:rPr>
                <w:rFonts w:ascii="Times New Roman" w:hAnsi="Times New Roman"/>
                <w:bCs/>
                <w:sz w:val="24"/>
                <w:szCs w:val="24"/>
              </w:rPr>
              <w:t>1 402 376,82</w:t>
            </w:r>
          </w:p>
          <w:p w:rsidR="00D21162" w:rsidRPr="00BA431E" w:rsidRDefault="00D21162" w:rsidP="00BA4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Default="00D21162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1387092,02</w:t>
            </w:r>
          </w:p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1355869,53</w:t>
            </w:r>
          </w:p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5A6A65" w:rsidRDefault="00D21162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31222,49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Default="00D21162" w:rsidP="00BA4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1387092,02</w:t>
            </w:r>
          </w:p>
          <w:p w:rsidR="00D21162" w:rsidRPr="00FD40F0" w:rsidRDefault="00D21162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154850,46</w:t>
            </w:r>
          </w:p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1162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Default="00D2116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1289460,55</w:t>
            </w:r>
          </w:p>
          <w:p w:rsidR="00D21162" w:rsidRPr="00FD40F0" w:rsidRDefault="00D2116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1162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116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D21162" w:rsidRDefault="00D21162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D21162" w:rsidRDefault="00D21162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D2116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162" w:rsidRPr="00FD40F0" w:rsidRDefault="00D2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Default="00D2116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1162" w:rsidRPr="00700DA6" w:rsidRDefault="00D21162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D21162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2D2BA2"/>
    <w:rsid w:val="00302870"/>
    <w:rsid w:val="0030370E"/>
    <w:rsid w:val="00346BEB"/>
    <w:rsid w:val="0036776F"/>
    <w:rsid w:val="003A68F3"/>
    <w:rsid w:val="003F7751"/>
    <w:rsid w:val="003F7785"/>
    <w:rsid w:val="00441BF7"/>
    <w:rsid w:val="00461805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8E0ADF"/>
    <w:rsid w:val="00935C42"/>
    <w:rsid w:val="00936E86"/>
    <w:rsid w:val="00963A96"/>
    <w:rsid w:val="00A65A17"/>
    <w:rsid w:val="00AA2A00"/>
    <w:rsid w:val="00AD076A"/>
    <w:rsid w:val="00AD1821"/>
    <w:rsid w:val="00B24962"/>
    <w:rsid w:val="00B327E4"/>
    <w:rsid w:val="00B653D4"/>
    <w:rsid w:val="00B751BF"/>
    <w:rsid w:val="00BA431E"/>
    <w:rsid w:val="00BC4C95"/>
    <w:rsid w:val="00C82569"/>
    <w:rsid w:val="00C90F84"/>
    <w:rsid w:val="00C93F2F"/>
    <w:rsid w:val="00CA63A1"/>
    <w:rsid w:val="00CA76F8"/>
    <w:rsid w:val="00CB0452"/>
    <w:rsid w:val="00CB1B21"/>
    <w:rsid w:val="00CC6FA0"/>
    <w:rsid w:val="00CF463C"/>
    <w:rsid w:val="00D21162"/>
    <w:rsid w:val="00D46C59"/>
    <w:rsid w:val="00D54696"/>
    <w:rsid w:val="00D87E0E"/>
    <w:rsid w:val="00DC7D77"/>
    <w:rsid w:val="00DE66EE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25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302</TotalTime>
  <Pages>5</Pages>
  <Words>788</Words>
  <Characters>4494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43</cp:revision>
  <cp:lastPrinted>2019-10-28T10:18:00Z</cp:lastPrinted>
  <dcterms:created xsi:type="dcterms:W3CDTF">2019-10-21T08:02:00Z</dcterms:created>
  <dcterms:modified xsi:type="dcterms:W3CDTF">2025-03-27T07:28:00Z</dcterms:modified>
</cp:coreProperties>
</file>