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90" w:rsidRDefault="00E73890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73890" w:rsidRDefault="00E7389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73890" w:rsidRPr="00FE5023" w:rsidRDefault="00E73890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19</w:t>
      </w: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73890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73890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199054,89</w:t>
            </w:r>
          </w:p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9F4">
              <w:rPr>
                <w:rFonts w:ascii="Times New Roman" w:hAnsi="Times New Roman"/>
                <w:bCs/>
                <w:sz w:val="24"/>
                <w:szCs w:val="24"/>
              </w:rPr>
              <w:t>2 115 925,62</w:t>
            </w:r>
          </w:p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9F4">
              <w:rPr>
                <w:rFonts w:ascii="Times New Roman" w:hAnsi="Times New Roman"/>
                <w:bCs/>
                <w:sz w:val="24"/>
                <w:szCs w:val="24"/>
              </w:rPr>
              <w:t>2 115 925,62</w:t>
            </w:r>
          </w:p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9F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9F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9F4">
              <w:rPr>
                <w:rFonts w:ascii="Times New Roman" w:hAnsi="Times New Roman"/>
                <w:bCs/>
                <w:sz w:val="24"/>
                <w:szCs w:val="24"/>
              </w:rPr>
              <w:t>2146650,88</w:t>
            </w:r>
          </w:p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9F4">
              <w:rPr>
                <w:rFonts w:ascii="Times New Roman" w:hAnsi="Times New Roman"/>
                <w:sz w:val="24"/>
                <w:szCs w:val="24"/>
              </w:rPr>
              <w:t>2099753,40</w:t>
            </w:r>
          </w:p>
          <w:p w:rsidR="00E73890" w:rsidRPr="009A09F4" w:rsidRDefault="00E73890" w:rsidP="009A0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5A6A65" w:rsidRDefault="00E73890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46897,48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9A09F4" w:rsidRDefault="00E73890" w:rsidP="009A09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9F4">
              <w:rPr>
                <w:rFonts w:ascii="Times New Roman" w:hAnsi="Times New Roman"/>
                <w:bCs/>
                <w:sz w:val="24"/>
                <w:szCs w:val="24"/>
              </w:rPr>
              <w:t>2146650,88</w:t>
            </w:r>
          </w:p>
          <w:p w:rsidR="00E73890" w:rsidRPr="00FD40F0" w:rsidRDefault="00E73890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229377,92</w:t>
            </w:r>
          </w:p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73890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Default="00E73890" w:rsidP="00F03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1994183,07</w:t>
            </w:r>
          </w:p>
          <w:p w:rsidR="00E73890" w:rsidRDefault="00E73890" w:rsidP="00F03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3890" w:rsidRPr="00FD40F0" w:rsidRDefault="00E73890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73890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73890" w:rsidRDefault="00E73890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73890" w:rsidRDefault="00E73890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73890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890" w:rsidRPr="00FD40F0" w:rsidRDefault="00E738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Default="00E73890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3890" w:rsidRPr="00700DA6" w:rsidRDefault="00E73890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73890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83D78"/>
    <w:rsid w:val="004F357C"/>
    <w:rsid w:val="00534658"/>
    <w:rsid w:val="00580EC9"/>
    <w:rsid w:val="00582049"/>
    <w:rsid w:val="005A6A65"/>
    <w:rsid w:val="005B39E6"/>
    <w:rsid w:val="005C6B0F"/>
    <w:rsid w:val="0061088A"/>
    <w:rsid w:val="00631A99"/>
    <w:rsid w:val="00667228"/>
    <w:rsid w:val="0068321E"/>
    <w:rsid w:val="006A0C40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A09F4"/>
    <w:rsid w:val="009B3413"/>
    <w:rsid w:val="00A0775E"/>
    <w:rsid w:val="00A46629"/>
    <w:rsid w:val="00A65A17"/>
    <w:rsid w:val="00AA2A00"/>
    <w:rsid w:val="00AD076A"/>
    <w:rsid w:val="00AD1821"/>
    <w:rsid w:val="00B327E4"/>
    <w:rsid w:val="00B41CA5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C5EE8"/>
    <w:rsid w:val="00CF463C"/>
    <w:rsid w:val="00D46C59"/>
    <w:rsid w:val="00D54696"/>
    <w:rsid w:val="00D87E0E"/>
    <w:rsid w:val="00DC03BD"/>
    <w:rsid w:val="00DC7D77"/>
    <w:rsid w:val="00DE66EE"/>
    <w:rsid w:val="00E32726"/>
    <w:rsid w:val="00E73890"/>
    <w:rsid w:val="00E84831"/>
    <w:rsid w:val="00E904AE"/>
    <w:rsid w:val="00E96194"/>
    <w:rsid w:val="00F03BB3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66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315</TotalTime>
  <Pages>5</Pages>
  <Words>788</Words>
  <Characters>4495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45</cp:revision>
  <cp:lastPrinted>2019-10-28T10:18:00Z</cp:lastPrinted>
  <dcterms:created xsi:type="dcterms:W3CDTF">2019-10-21T08:02:00Z</dcterms:created>
  <dcterms:modified xsi:type="dcterms:W3CDTF">2025-03-27T07:45:00Z</dcterms:modified>
</cp:coreProperties>
</file>