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243" w:rsidRDefault="008F6243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8F6243" w:rsidRDefault="008F6243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2024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8F6243" w:rsidRPr="00FE5023" w:rsidRDefault="008F6243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Дубрава-1, дом 20</w:t>
      </w:r>
    </w:p>
    <w:p w:rsidR="008F6243" w:rsidRDefault="008F6243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8F6243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27.03.2025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8F6243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Default="008F6243" w:rsidP="009E4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317498,55</w:t>
            </w:r>
          </w:p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9E405F" w:rsidRDefault="008F6243" w:rsidP="009E405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E405F">
              <w:rPr>
                <w:rFonts w:ascii="Times New Roman" w:hAnsi="Times New Roman"/>
                <w:bCs/>
                <w:sz w:val="24"/>
                <w:szCs w:val="24"/>
              </w:rPr>
              <w:t>2 100 616,86</w:t>
            </w:r>
          </w:p>
          <w:p w:rsidR="008F6243" w:rsidRPr="009E405F" w:rsidRDefault="008F6243" w:rsidP="009E4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F6243" w:rsidRPr="009E405F" w:rsidRDefault="008F6243" w:rsidP="009E4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9E405F" w:rsidRDefault="008F6243" w:rsidP="009E405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E405F">
              <w:rPr>
                <w:rFonts w:ascii="Times New Roman" w:hAnsi="Times New Roman"/>
                <w:bCs/>
                <w:sz w:val="24"/>
                <w:szCs w:val="24"/>
              </w:rPr>
              <w:t>2 100 616,86</w:t>
            </w:r>
          </w:p>
          <w:p w:rsidR="008F6243" w:rsidRPr="009E405F" w:rsidRDefault="008F6243" w:rsidP="009E4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Default="008F6243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2116874,71</w:t>
            </w:r>
          </w:p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2069756,57</w:t>
            </w:r>
          </w:p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5A6A65" w:rsidRDefault="008F6243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47118,14</w:t>
            </w: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2116874,71</w:t>
            </w: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343606,16</w:t>
            </w:r>
          </w:p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8F6243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Default="008F6243" w:rsidP="009E4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1965957,92</w:t>
            </w:r>
          </w:p>
          <w:p w:rsidR="008F6243" w:rsidRPr="00FD40F0" w:rsidRDefault="008F6243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243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243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F6243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243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243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243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F624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8F6243" w:rsidRDefault="008F624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243" w:rsidRDefault="008F6243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8F6243" w:rsidRDefault="008F6243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8F6243" w:rsidRDefault="008F624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243" w:rsidRDefault="008F624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243" w:rsidRDefault="008F624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243" w:rsidRDefault="008F624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243" w:rsidRDefault="008F624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243" w:rsidRDefault="008F624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243" w:rsidRDefault="008F624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243" w:rsidRDefault="008F624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243" w:rsidRDefault="008F624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243" w:rsidRDefault="008F624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243" w:rsidRDefault="008F624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243" w:rsidRDefault="008F624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243" w:rsidRDefault="008F624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243" w:rsidRDefault="008F624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243" w:rsidRDefault="008F624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243" w:rsidRDefault="008F624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243" w:rsidRDefault="008F624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243" w:rsidRDefault="008F624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243" w:rsidRDefault="008F624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243" w:rsidRDefault="008F624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243" w:rsidRDefault="008F624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243" w:rsidRDefault="008F624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243" w:rsidRDefault="008F624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243" w:rsidRDefault="008F624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243" w:rsidRDefault="008F624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243" w:rsidRDefault="008F6243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8F6243" w:rsidRDefault="008F6243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8F624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8F624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8F624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8F624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8F624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8F624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8F624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8F624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8F624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8F624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8F624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8F624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43" w:rsidRPr="00FD40F0" w:rsidRDefault="008F6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8F6243" w:rsidRDefault="008F624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243" w:rsidRDefault="008F624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243" w:rsidRDefault="008F624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243" w:rsidRDefault="008F624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243" w:rsidRDefault="008F624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243" w:rsidRDefault="008F624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243" w:rsidRDefault="008F624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243" w:rsidRPr="00700DA6" w:rsidRDefault="008F6243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8F6243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81AB3"/>
    <w:rsid w:val="000A0D9A"/>
    <w:rsid w:val="000C61B7"/>
    <w:rsid w:val="000E1324"/>
    <w:rsid w:val="00101F7A"/>
    <w:rsid w:val="00110C67"/>
    <w:rsid w:val="001623EC"/>
    <w:rsid w:val="00193EF3"/>
    <w:rsid w:val="00194118"/>
    <w:rsid w:val="001D4F02"/>
    <w:rsid w:val="001F063C"/>
    <w:rsid w:val="0021670F"/>
    <w:rsid w:val="002C1D30"/>
    <w:rsid w:val="0030370E"/>
    <w:rsid w:val="00346BEB"/>
    <w:rsid w:val="0036776F"/>
    <w:rsid w:val="003A68F3"/>
    <w:rsid w:val="003B10BD"/>
    <w:rsid w:val="003C3D45"/>
    <w:rsid w:val="003F7751"/>
    <w:rsid w:val="003F7785"/>
    <w:rsid w:val="0042686A"/>
    <w:rsid w:val="00441BF7"/>
    <w:rsid w:val="00461805"/>
    <w:rsid w:val="00462361"/>
    <w:rsid w:val="00483D78"/>
    <w:rsid w:val="004F357C"/>
    <w:rsid w:val="00534658"/>
    <w:rsid w:val="00580EC9"/>
    <w:rsid w:val="00582049"/>
    <w:rsid w:val="005A6A65"/>
    <w:rsid w:val="005B39E6"/>
    <w:rsid w:val="005C6B0F"/>
    <w:rsid w:val="0061088A"/>
    <w:rsid w:val="00631A99"/>
    <w:rsid w:val="00667228"/>
    <w:rsid w:val="0068321E"/>
    <w:rsid w:val="006A700F"/>
    <w:rsid w:val="00700DA6"/>
    <w:rsid w:val="007033EF"/>
    <w:rsid w:val="00724FC2"/>
    <w:rsid w:val="00736445"/>
    <w:rsid w:val="0079077A"/>
    <w:rsid w:val="007E2575"/>
    <w:rsid w:val="00811F2F"/>
    <w:rsid w:val="00845B04"/>
    <w:rsid w:val="00852D5E"/>
    <w:rsid w:val="00875946"/>
    <w:rsid w:val="008A56B2"/>
    <w:rsid w:val="008A75ED"/>
    <w:rsid w:val="008F6243"/>
    <w:rsid w:val="00935C42"/>
    <w:rsid w:val="00936E86"/>
    <w:rsid w:val="00963A96"/>
    <w:rsid w:val="009B3413"/>
    <w:rsid w:val="009E405F"/>
    <w:rsid w:val="00A65A17"/>
    <w:rsid w:val="00AA2A00"/>
    <w:rsid w:val="00AD076A"/>
    <w:rsid w:val="00AD1821"/>
    <w:rsid w:val="00B327E4"/>
    <w:rsid w:val="00B653D4"/>
    <w:rsid w:val="00B65D6D"/>
    <w:rsid w:val="00B751BF"/>
    <w:rsid w:val="00BC4C95"/>
    <w:rsid w:val="00BD5DBC"/>
    <w:rsid w:val="00C82569"/>
    <w:rsid w:val="00C90F84"/>
    <w:rsid w:val="00C93F2F"/>
    <w:rsid w:val="00CA76F8"/>
    <w:rsid w:val="00CB0452"/>
    <w:rsid w:val="00CB1B21"/>
    <w:rsid w:val="00CF463C"/>
    <w:rsid w:val="00D46C59"/>
    <w:rsid w:val="00D54696"/>
    <w:rsid w:val="00D738FF"/>
    <w:rsid w:val="00D87E0E"/>
    <w:rsid w:val="00DC03BD"/>
    <w:rsid w:val="00DC7D77"/>
    <w:rsid w:val="00DE66EE"/>
    <w:rsid w:val="00E32726"/>
    <w:rsid w:val="00E84831"/>
    <w:rsid w:val="00E904AE"/>
    <w:rsid w:val="00E96194"/>
    <w:rsid w:val="00F0621B"/>
    <w:rsid w:val="00F23E44"/>
    <w:rsid w:val="00F256A4"/>
    <w:rsid w:val="00F3737A"/>
    <w:rsid w:val="00F40FCD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108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8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8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8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322</TotalTime>
  <Pages>5</Pages>
  <Words>789</Words>
  <Characters>4498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46</cp:revision>
  <cp:lastPrinted>2019-10-28T10:18:00Z</cp:lastPrinted>
  <dcterms:created xsi:type="dcterms:W3CDTF">2019-10-21T08:02:00Z</dcterms:created>
  <dcterms:modified xsi:type="dcterms:W3CDTF">2025-03-27T07:54:00Z</dcterms:modified>
</cp:coreProperties>
</file>