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A1" w:rsidRDefault="002C4CA1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2C4CA1" w:rsidRDefault="002C4CA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2C4CA1" w:rsidRPr="00FE5023" w:rsidRDefault="002C4CA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22</w:t>
      </w: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2C4CA1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C4CA1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Default="002C4CA1" w:rsidP="007A6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198763,35</w:t>
            </w:r>
          </w:p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7A65D6" w:rsidRDefault="002C4CA1" w:rsidP="007A65D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65D6">
              <w:rPr>
                <w:rFonts w:ascii="Times New Roman" w:hAnsi="Times New Roman"/>
                <w:bCs/>
                <w:sz w:val="24"/>
                <w:szCs w:val="24"/>
              </w:rPr>
              <w:t>2 207 909,04</w:t>
            </w:r>
          </w:p>
          <w:p w:rsidR="002C4CA1" w:rsidRPr="007A65D6" w:rsidRDefault="002C4CA1" w:rsidP="007A6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4CA1" w:rsidRPr="007A65D6" w:rsidRDefault="002C4CA1" w:rsidP="007A6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7A65D6" w:rsidRDefault="002C4CA1" w:rsidP="007A65D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65D6">
              <w:rPr>
                <w:rFonts w:ascii="Times New Roman" w:hAnsi="Times New Roman"/>
                <w:bCs/>
                <w:sz w:val="24"/>
                <w:szCs w:val="24"/>
              </w:rPr>
              <w:t>2 207 909,04</w:t>
            </w:r>
          </w:p>
          <w:p w:rsidR="002C4CA1" w:rsidRPr="007A65D6" w:rsidRDefault="002C4CA1" w:rsidP="007A6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Default="002C4CA1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2206601,27</w:t>
            </w:r>
          </w:p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2157470,37</w:t>
            </w:r>
          </w:p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5A6A65" w:rsidRDefault="002C4CA1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49130,90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2206601,27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199614,58</w:t>
            </w:r>
          </w:p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C4CA1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Default="002C4CA1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2145238,56</w:t>
            </w:r>
          </w:p>
          <w:p w:rsidR="002C4CA1" w:rsidRPr="00FD40F0" w:rsidRDefault="002C4CA1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4CA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2C4CA1" w:rsidRDefault="002C4CA1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2C4CA1" w:rsidRDefault="002C4CA1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2C4CA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A1" w:rsidRPr="00FD40F0" w:rsidRDefault="002C4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Default="002C4CA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4CA1" w:rsidRPr="00700DA6" w:rsidRDefault="002C4CA1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2C4CA1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54866"/>
    <w:rsid w:val="00081AB3"/>
    <w:rsid w:val="000A0D9A"/>
    <w:rsid w:val="000C61B7"/>
    <w:rsid w:val="000E1324"/>
    <w:rsid w:val="00101F7A"/>
    <w:rsid w:val="001623EC"/>
    <w:rsid w:val="0016362A"/>
    <w:rsid w:val="00191A5F"/>
    <w:rsid w:val="00193EF3"/>
    <w:rsid w:val="00194118"/>
    <w:rsid w:val="001D4F02"/>
    <w:rsid w:val="0021670F"/>
    <w:rsid w:val="002C1D30"/>
    <w:rsid w:val="002C4CA1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4F4CA0"/>
    <w:rsid w:val="00534658"/>
    <w:rsid w:val="00564570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6D588C"/>
    <w:rsid w:val="00700DA6"/>
    <w:rsid w:val="007033EF"/>
    <w:rsid w:val="00736445"/>
    <w:rsid w:val="0079077A"/>
    <w:rsid w:val="007A65D6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333C4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1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324</TotalTime>
  <Pages>5</Pages>
  <Words>788</Words>
  <Characters>4493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48</cp:revision>
  <cp:lastPrinted>2019-10-28T10:18:00Z</cp:lastPrinted>
  <dcterms:created xsi:type="dcterms:W3CDTF">2019-10-21T08:02:00Z</dcterms:created>
  <dcterms:modified xsi:type="dcterms:W3CDTF">2025-03-27T08:16:00Z</dcterms:modified>
</cp:coreProperties>
</file>