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B7D" w:rsidRDefault="009C0B7D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9C0B7D" w:rsidRDefault="009C0B7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9C0B7D" w:rsidRPr="00FE5023" w:rsidRDefault="009C0B7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2А</w:t>
      </w: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9C0B7D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9C0B7D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Default="009C0B7D" w:rsidP="000F2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20315,55</w:t>
            </w:r>
          </w:p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0F216B" w:rsidRDefault="009C0B7D" w:rsidP="000F216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F216B">
              <w:rPr>
                <w:rFonts w:ascii="Times New Roman" w:hAnsi="Times New Roman"/>
                <w:bCs/>
                <w:sz w:val="24"/>
                <w:szCs w:val="24"/>
              </w:rPr>
              <w:t>274 388,64</w:t>
            </w:r>
          </w:p>
          <w:p w:rsidR="009C0B7D" w:rsidRPr="000F216B" w:rsidRDefault="009C0B7D" w:rsidP="000F2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0F216B" w:rsidRDefault="009C0B7D" w:rsidP="000F216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F216B">
              <w:rPr>
                <w:rFonts w:ascii="Times New Roman" w:hAnsi="Times New Roman"/>
                <w:bCs/>
                <w:sz w:val="24"/>
                <w:szCs w:val="24"/>
              </w:rPr>
              <w:t>274 388,64</w:t>
            </w:r>
          </w:p>
          <w:p w:rsidR="009C0B7D" w:rsidRPr="000F216B" w:rsidRDefault="009C0B7D" w:rsidP="000F2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Default="009C0B7D" w:rsidP="0014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302778,29</w:t>
            </w:r>
          </w:p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292392,50</w:t>
            </w:r>
          </w:p>
          <w:p w:rsidR="009C0B7D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5A6A65" w:rsidRDefault="009C0B7D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10385,79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Default="009C0B7D" w:rsidP="000F2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302778,29</w:t>
            </w:r>
          </w:p>
          <w:p w:rsidR="009C0B7D" w:rsidRPr="00FD40F0" w:rsidRDefault="009C0B7D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27952,99</w:t>
            </w:r>
          </w:p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C0B7D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Default="009C0B7D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337350,94</w:t>
            </w:r>
          </w:p>
          <w:p w:rsidR="009C0B7D" w:rsidRPr="00FD40F0" w:rsidRDefault="009C0B7D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0B7D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0B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9C0B7D" w:rsidRDefault="009C0B7D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9C0B7D" w:rsidRDefault="009C0B7D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9C0B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7D" w:rsidRPr="00FD40F0" w:rsidRDefault="009C0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Default="009C0B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B7D" w:rsidRPr="00700DA6" w:rsidRDefault="009C0B7D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9C0B7D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0F216B"/>
    <w:rsid w:val="00101F7A"/>
    <w:rsid w:val="001148FF"/>
    <w:rsid w:val="001457B6"/>
    <w:rsid w:val="001623EC"/>
    <w:rsid w:val="00191A5F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E2951"/>
    <w:rsid w:val="003F7751"/>
    <w:rsid w:val="003F7785"/>
    <w:rsid w:val="0042686A"/>
    <w:rsid w:val="0043250E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C2D06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B3413"/>
    <w:rsid w:val="009C0B7D"/>
    <w:rsid w:val="00A43B3A"/>
    <w:rsid w:val="00A65A17"/>
    <w:rsid w:val="00AA2A00"/>
    <w:rsid w:val="00AD076A"/>
    <w:rsid w:val="00AD1821"/>
    <w:rsid w:val="00B20CEA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77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326</TotalTime>
  <Pages>5</Pages>
  <Words>786</Words>
  <Characters>4486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49</cp:revision>
  <cp:lastPrinted>2019-10-28T10:18:00Z</cp:lastPrinted>
  <dcterms:created xsi:type="dcterms:W3CDTF">2019-10-21T08:02:00Z</dcterms:created>
  <dcterms:modified xsi:type="dcterms:W3CDTF">2025-03-27T08:19:00Z</dcterms:modified>
</cp:coreProperties>
</file>