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868" w:rsidRDefault="003C6868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3C6868" w:rsidRDefault="003C686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3C6868" w:rsidRPr="00FE5023" w:rsidRDefault="003C686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2Б</w:t>
      </w: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3C6868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C6868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Default="003C6868" w:rsidP="005F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45583,21</w:t>
            </w:r>
          </w:p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5F594E" w:rsidRDefault="003C6868" w:rsidP="005F594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594E">
              <w:rPr>
                <w:rFonts w:ascii="Times New Roman" w:hAnsi="Times New Roman"/>
                <w:bCs/>
                <w:sz w:val="24"/>
                <w:szCs w:val="24"/>
              </w:rPr>
              <w:t>304 282,38</w:t>
            </w:r>
          </w:p>
          <w:p w:rsidR="003C6868" w:rsidRPr="005F594E" w:rsidRDefault="003C6868" w:rsidP="005F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6868" w:rsidRPr="005F594E" w:rsidRDefault="003C6868" w:rsidP="005F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5F594E" w:rsidRDefault="003C6868" w:rsidP="005F594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594E">
              <w:rPr>
                <w:rFonts w:ascii="Times New Roman" w:hAnsi="Times New Roman"/>
                <w:bCs/>
                <w:sz w:val="24"/>
                <w:szCs w:val="24"/>
              </w:rPr>
              <w:t>304 282,38</w:t>
            </w:r>
          </w:p>
          <w:p w:rsidR="003C6868" w:rsidRPr="005F594E" w:rsidRDefault="003C6868" w:rsidP="005F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5F594E">
        <w:trPr>
          <w:trHeight w:val="4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Default="003C6868" w:rsidP="00983A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291506,97</w:t>
            </w:r>
          </w:p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280762,34</w:t>
            </w:r>
          </w:p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5A6A65" w:rsidRDefault="003C6868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10744,63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Default="003C6868" w:rsidP="005F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291506,97</w:t>
            </w:r>
          </w:p>
          <w:p w:rsidR="003C6868" w:rsidRPr="00FD40F0" w:rsidRDefault="003C6868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71958,89</w:t>
            </w:r>
          </w:p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C6868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Default="003C6868" w:rsidP="00983A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347713,40</w:t>
            </w:r>
          </w:p>
          <w:p w:rsidR="003C6868" w:rsidRPr="00FD40F0" w:rsidRDefault="003C6868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686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3C6868" w:rsidRDefault="003C6868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3C6868" w:rsidRDefault="003C6868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3C686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68" w:rsidRPr="00FD40F0" w:rsidRDefault="003C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Default="003C686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6868" w:rsidRPr="00700DA6" w:rsidRDefault="003C6868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3C6868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8764A"/>
    <w:rsid w:val="003A68F3"/>
    <w:rsid w:val="003B10BD"/>
    <w:rsid w:val="003C3D45"/>
    <w:rsid w:val="003C6868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5F594E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76F00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3A66"/>
    <w:rsid w:val="009B3413"/>
    <w:rsid w:val="009F138B"/>
    <w:rsid w:val="00A43B3A"/>
    <w:rsid w:val="00A65A17"/>
    <w:rsid w:val="00A90B49"/>
    <w:rsid w:val="00AA2A00"/>
    <w:rsid w:val="00AD076A"/>
    <w:rsid w:val="00AD1821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D711C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72BF6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12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330</TotalTime>
  <Pages>5</Pages>
  <Words>786</Words>
  <Characters>4486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50</cp:revision>
  <cp:lastPrinted>2019-10-28T10:18:00Z</cp:lastPrinted>
  <dcterms:created xsi:type="dcterms:W3CDTF">2019-10-21T08:02:00Z</dcterms:created>
  <dcterms:modified xsi:type="dcterms:W3CDTF">2025-03-27T08:25:00Z</dcterms:modified>
</cp:coreProperties>
</file>