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22A" w:rsidRDefault="00F6722A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F6722A" w:rsidRDefault="00F6722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F6722A" w:rsidRPr="00FE5023" w:rsidRDefault="00F6722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3</w:t>
      </w: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F6722A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6722A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F01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98899,59</w:t>
            </w:r>
          </w:p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01F12" w:rsidRDefault="00F6722A" w:rsidP="00F01F1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01F12">
              <w:rPr>
                <w:rFonts w:ascii="Times New Roman" w:hAnsi="Times New Roman"/>
                <w:bCs/>
                <w:sz w:val="24"/>
                <w:szCs w:val="24"/>
              </w:rPr>
              <w:t>1 134 677,04</w:t>
            </w:r>
          </w:p>
          <w:p w:rsidR="00F6722A" w:rsidRPr="00F01F12" w:rsidRDefault="00F6722A" w:rsidP="00F01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722A" w:rsidRPr="00F01F12" w:rsidRDefault="00F6722A" w:rsidP="00F01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01F12" w:rsidRDefault="00F6722A" w:rsidP="00F01F1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01F12">
              <w:rPr>
                <w:rFonts w:ascii="Times New Roman" w:hAnsi="Times New Roman"/>
                <w:bCs/>
                <w:sz w:val="24"/>
                <w:szCs w:val="24"/>
              </w:rPr>
              <w:t>1 134 677,04</w:t>
            </w:r>
          </w:p>
          <w:p w:rsidR="00F6722A" w:rsidRPr="00F01F12" w:rsidRDefault="00F6722A" w:rsidP="00F01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1170562,25</w:t>
            </w:r>
          </w:p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1133910,78</w:t>
            </w:r>
          </w:p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5A6A65" w:rsidRDefault="00F6722A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36651,47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F01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1170562,25</w:t>
            </w:r>
          </w:p>
          <w:p w:rsidR="00F6722A" w:rsidRPr="00FD40F0" w:rsidRDefault="00F6722A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125639,39</w:t>
            </w:r>
          </w:p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6722A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Default="00F6722A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1234851,89</w:t>
            </w:r>
          </w:p>
          <w:p w:rsidR="00F6722A" w:rsidRPr="00FD40F0" w:rsidRDefault="00F6722A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722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F6722A" w:rsidRDefault="00F6722A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F6722A" w:rsidRDefault="00F6722A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F6722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2A" w:rsidRPr="00FD40F0" w:rsidRDefault="00F672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Default="00F6722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722A" w:rsidRPr="00700DA6" w:rsidRDefault="00F6722A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F6722A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709F5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A68F3"/>
    <w:rsid w:val="003B10BD"/>
    <w:rsid w:val="003C3D45"/>
    <w:rsid w:val="003E41A5"/>
    <w:rsid w:val="003F7751"/>
    <w:rsid w:val="003F7785"/>
    <w:rsid w:val="003F7AF0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43BCE"/>
    <w:rsid w:val="00963A96"/>
    <w:rsid w:val="00987004"/>
    <w:rsid w:val="009B3413"/>
    <w:rsid w:val="00A27874"/>
    <w:rsid w:val="00A43B3A"/>
    <w:rsid w:val="00A65A17"/>
    <w:rsid w:val="00AA2A00"/>
    <w:rsid w:val="00AD076A"/>
    <w:rsid w:val="00AD1821"/>
    <w:rsid w:val="00B041F2"/>
    <w:rsid w:val="00B075DC"/>
    <w:rsid w:val="00B327E4"/>
    <w:rsid w:val="00B357CA"/>
    <w:rsid w:val="00B6148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D4E2C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1F12"/>
    <w:rsid w:val="00F0621B"/>
    <w:rsid w:val="00F23E44"/>
    <w:rsid w:val="00F256A4"/>
    <w:rsid w:val="00F40FCD"/>
    <w:rsid w:val="00F43075"/>
    <w:rsid w:val="00F6722A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2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335</TotalTime>
  <Pages>5</Pages>
  <Words>788</Words>
  <Characters>4492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51</cp:revision>
  <cp:lastPrinted>2019-10-28T10:18:00Z</cp:lastPrinted>
  <dcterms:created xsi:type="dcterms:W3CDTF">2019-10-21T08:02:00Z</dcterms:created>
  <dcterms:modified xsi:type="dcterms:W3CDTF">2025-03-27T08:29:00Z</dcterms:modified>
</cp:coreProperties>
</file>