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29C" w:rsidRDefault="009B629C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9B629C" w:rsidRDefault="009B629C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2024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9B629C" w:rsidRPr="00FE5023" w:rsidRDefault="009B629C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Дубрава-3, дом 6Б</w:t>
      </w:r>
    </w:p>
    <w:p w:rsidR="009B629C" w:rsidRDefault="009B629C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9B629C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27.03.2025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9B629C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Default="009B629C" w:rsidP="003E0A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17686,69</w:t>
            </w:r>
          </w:p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3E0A7F" w:rsidRDefault="009B629C" w:rsidP="003E0A7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E0A7F">
              <w:rPr>
                <w:rFonts w:ascii="Times New Roman" w:hAnsi="Times New Roman"/>
                <w:bCs/>
                <w:sz w:val="24"/>
                <w:szCs w:val="24"/>
              </w:rPr>
              <w:t>260 498,94</w:t>
            </w:r>
          </w:p>
          <w:p w:rsidR="009B629C" w:rsidRPr="003E0A7F" w:rsidRDefault="009B629C" w:rsidP="003E0A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629C" w:rsidRPr="003E0A7F" w:rsidRDefault="009B629C" w:rsidP="003E0A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3E0A7F" w:rsidRDefault="009B629C" w:rsidP="003E0A7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E0A7F">
              <w:rPr>
                <w:rFonts w:ascii="Times New Roman" w:hAnsi="Times New Roman"/>
                <w:bCs/>
                <w:sz w:val="24"/>
                <w:szCs w:val="24"/>
              </w:rPr>
              <w:t>260 498,94</w:t>
            </w:r>
          </w:p>
          <w:p w:rsidR="009B629C" w:rsidRPr="003E0A7F" w:rsidRDefault="009B629C" w:rsidP="003E0A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Default="009B629C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259174,92</w:t>
            </w:r>
          </w:p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250246,88</w:t>
            </w:r>
          </w:p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5A6A65" w:rsidRDefault="009B629C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8928,04</w:t>
            </w: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259174,92</w:t>
            </w: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21333,77</w:t>
            </w:r>
          </w:p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9B629C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Default="009B629C" w:rsidP="000C28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316037,23</w:t>
            </w:r>
          </w:p>
          <w:p w:rsidR="009B629C" w:rsidRPr="00FD40F0" w:rsidRDefault="009B629C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629C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629C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B629C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629C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629C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629C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B629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9B629C" w:rsidRDefault="009B629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629C" w:rsidRDefault="009B629C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9B629C" w:rsidRDefault="009B629C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9B629C" w:rsidRDefault="009B629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629C" w:rsidRDefault="009B629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629C" w:rsidRDefault="009B629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629C" w:rsidRDefault="009B629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629C" w:rsidRDefault="009B629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629C" w:rsidRDefault="009B629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629C" w:rsidRDefault="009B629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629C" w:rsidRDefault="009B629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629C" w:rsidRDefault="009B629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629C" w:rsidRDefault="009B629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629C" w:rsidRDefault="009B629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629C" w:rsidRDefault="009B629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629C" w:rsidRDefault="009B629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629C" w:rsidRDefault="009B629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629C" w:rsidRDefault="009B629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629C" w:rsidRDefault="009B629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629C" w:rsidRDefault="009B629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629C" w:rsidRDefault="009B629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629C" w:rsidRDefault="009B629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629C" w:rsidRDefault="009B629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629C" w:rsidRDefault="009B629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629C" w:rsidRDefault="009B629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629C" w:rsidRDefault="009B629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629C" w:rsidRDefault="009B629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629C" w:rsidRDefault="009B629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629C" w:rsidRDefault="009B629C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9B629C" w:rsidRDefault="009B629C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9B629C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9B629C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9B629C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9B629C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9B629C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9B629C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9B629C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9B629C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9B629C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9B629C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9B629C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9B629C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9C" w:rsidRPr="00FD40F0" w:rsidRDefault="009B6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9B629C" w:rsidRDefault="009B629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629C" w:rsidRDefault="009B629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629C" w:rsidRDefault="009B629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629C" w:rsidRDefault="009B629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629C" w:rsidRDefault="009B629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629C" w:rsidRDefault="009B629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629C" w:rsidRDefault="009B629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629C" w:rsidRPr="00700DA6" w:rsidRDefault="009B629C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9B629C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30593"/>
    <w:rsid w:val="00043743"/>
    <w:rsid w:val="0004453C"/>
    <w:rsid w:val="00081AB3"/>
    <w:rsid w:val="000A0D9A"/>
    <w:rsid w:val="000C2825"/>
    <w:rsid w:val="000C61B7"/>
    <w:rsid w:val="000E1324"/>
    <w:rsid w:val="00101F7A"/>
    <w:rsid w:val="0014708C"/>
    <w:rsid w:val="001623EC"/>
    <w:rsid w:val="00191A5F"/>
    <w:rsid w:val="00193EF3"/>
    <w:rsid w:val="00194118"/>
    <w:rsid w:val="001D4F02"/>
    <w:rsid w:val="0021670F"/>
    <w:rsid w:val="002834F9"/>
    <w:rsid w:val="002C1D30"/>
    <w:rsid w:val="0030370E"/>
    <w:rsid w:val="00346BEB"/>
    <w:rsid w:val="0036776F"/>
    <w:rsid w:val="0038764A"/>
    <w:rsid w:val="0039164E"/>
    <w:rsid w:val="003A68F3"/>
    <w:rsid w:val="003B10BD"/>
    <w:rsid w:val="003C3D45"/>
    <w:rsid w:val="003E0A7F"/>
    <w:rsid w:val="003E41A5"/>
    <w:rsid w:val="003F7751"/>
    <w:rsid w:val="003F7785"/>
    <w:rsid w:val="0042686A"/>
    <w:rsid w:val="00441BF7"/>
    <w:rsid w:val="00461805"/>
    <w:rsid w:val="00462361"/>
    <w:rsid w:val="00483D78"/>
    <w:rsid w:val="00492FEF"/>
    <w:rsid w:val="004E0B6C"/>
    <w:rsid w:val="004F357C"/>
    <w:rsid w:val="00534658"/>
    <w:rsid w:val="005501A7"/>
    <w:rsid w:val="005707AF"/>
    <w:rsid w:val="00580EC9"/>
    <w:rsid w:val="00582049"/>
    <w:rsid w:val="00593E78"/>
    <w:rsid w:val="005A6A65"/>
    <w:rsid w:val="005B39E6"/>
    <w:rsid w:val="005C5A34"/>
    <w:rsid w:val="005C66ED"/>
    <w:rsid w:val="005C6B0F"/>
    <w:rsid w:val="0061088A"/>
    <w:rsid w:val="00630C16"/>
    <w:rsid w:val="00631A99"/>
    <w:rsid w:val="00667228"/>
    <w:rsid w:val="0068321E"/>
    <w:rsid w:val="006A700F"/>
    <w:rsid w:val="00700DA6"/>
    <w:rsid w:val="007033EF"/>
    <w:rsid w:val="007301A1"/>
    <w:rsid w:val="00736445"/>
    <w:rsid w:val="0079077A"/>
    <w:rsid w:val="007E2575"/>
    <w:rsid w:val="00811031"/>
    <w:rsid w:val="00811F2F"/>
    <w:rsid w:val="00835057"/>
    <w:rsid w:val="00845B04"/>
    <w:rsid w:val="00852D5E"/>
    <w:rsid w:val="00861ACC"/>
    <w:rsid w:val="00875946"/>
    <w:rsid w:val="008A2989"/>
    <w:rsid w:val="008A56B2"/>
    <w:rsid w:val="008A75ED"/>
    <w:rsid w:val="0091544B"/>
    <w:rsid w:val="00935C42"/>
    <w:rsid w:val="00936E86"/>
    <w:rsid w:val="00963A96"/>
    <w:rsid w:val="00987004"/>
    <w:rsid w:val="009B3413"/>
    <w:rsid w:val="009B629C"/>
    <w:rsid w:val="00A43B3A"/>
    <w:rsid w:val="00A65A17"/>
    <w:rsid w:val="00A94E35"/>
    <w:rsid w:val="00AA2A00"/>
    <w:rsid w:val="00AD076A"/>
    <w:rsid w:val="00AD1821"/>
    <w:rsid w:val="00B0196F"/>
    <w:rsid w:val="00B041F2"/>
    <w:rsid w:val="00B075DC"/>
    <w:rsid w:val="00B327E4"/>
    <w:rsid w:val="00B357CA"/>
    <w:rsid w:val="00B653D4"/>
    <w:rsid w:val="00B65D6D"/>
    <w:rsid w:val="00B751BF"/>
    <w:rsid w:val="00B819FB"/>
    <w:rsid w:val="00BC4C95"/>
    <w:rsid w:val="00BF08A3"/>
    <w:rsid w:val="00BF0E6B"/>
    <w:rsid w:val="00C23B78"/>
    <w:rsid w:val="00C41ABE"/>
    <w:rsid w:val="00C45E35"/>
    <w:rsid w:val="00C82569"/>
    <w:rsid w:val="00C84B3E"/>
    <w:rsid w:val="00C90F84"/>
    <w:rsid w:val="00C93F2F"/>
    <w:rsid w:val="00CA76F8"/>
    <w:rsid w:val="00CB0452"/>
    <w:rsid w:val="00CB1B21"/>
    <w:rsid w:val="00CC6BB7"/>
    <w:rsid w:val="00CD705D"/>
    <w:rsid w:val="00CF463C"/>
    <w:rsid w:val="00D31535"/>
    <w:rsid w:val="00D46C59"/>
    <w:rsid w:val="00D54696"/>
    <w:rsid w:val="00D56193"/>
    <w:rsid w:val="00D87E0E"/>
    <w:rsid w:val="00DC03BD"/>
    <w:rsid w:val="00DC7D77"/>
    <w:rsid w:val="00DE66EE"/>
    <w:rsid w:val="00E00FC5"/>
    <w:rsid w:val="00E32726"/>
    <w:rsid w:val="00E43851"/>
    <w:rsid w:val="00E84831"/>
    <w:rsid w:val="00E904AE"/>
    <w:rsid w:val="00E96194"/>
    <w:rsid w:val="00F0621B"/>
    <w:rsid w:val="00F23E44"/>
    <w:rsid w:val="00F256A4"/>
    <w:rsid w:val="00F40FCD"/>
    <w:rsid w:val="00F43075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413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3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3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3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341</TotalTime>
  <Pages>5</Pages>
  <Words>786</Words>
  <Characters>4484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55</cp:revision>
  <cp:lastPrinted>2019-10-28T10:18:00Z</cp:lastPrinted>
  <dcterms:created xsi:type="dcterms:W3CDTF">2019-10-21T08:02:00Z</dcterms:created>
  <dcterms:modified xsi:type="dcterms:W3CDTF">2025-03-27T08:45:00Z</dcterms:modified>
</cp:coreProperties>
</file>