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CE2" w:rsidRDefault="00423CE2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423CE2" w:rsidRDefault="00423CE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423CE2" w:rsidRPr="00FE5023" w:rsidRDefault="00423CE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7</w:t>
      </w: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423CE2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23CE2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Default="00423CE2" w:rsidP="005820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48855,61</w:t>
            </w:r>
          </w:p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582059" w:rsidRDefault="00423CE2" w:rsidP="005820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059">
              <w:rPr>
                <w:rFonts w:ascii="Times New Roman" w:hAnsi="Times New Roman"/>
                <w:bCs/>
                <w:sz w:val="24"/>
                <w:szCs w:val="24"/>
              </w:rPr>
              <w:t>540 545,28</w:t>
            </w:r>
          </w:p>
          <w:p w:rsidR="00423CE2" w:rsidRPr="00582059" w:rsidRDefault="00423CE2" w:rsidP="005820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3CE2" w:rsidRPr="00582059" w:rsidRDefault="00423CE2" w:rsidP="005820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582059" w:rsidRDefault="00423CE2" w:rsidP="005820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059">
              <w:rPr>
                <w:rFonts w:ascii="Times New Roman" w:hAnsi="Times New Roman"/>
                <w:bCs/>
                <w:sz w:val="24"/>
                <w:szCs w:val="24"/>
              </w:rPr>
              <w:t>540 545,28</w:t>
            </w:r>
          </w:p>
          <w:p w:rsidR="00423CE2" w:rsidRPr="00582059" w:rsidRDefault="00423CE2" w:rsidP="005820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Default="00423CE2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570958,21</w:t>
            </w:r>
          </w:p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555588,93</w:t>
            </w:r>
          </w:p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5A6A65" w:rsidRDefault="00423CE2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15369,28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Default="00423CE2" w:rsidP="005820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570958,21</w:t>
            </w:r>
          </w:p>
          <w:p w:rsidR="00423CE2" w:rsidRPr="00FD40F0" w:rsidRDefault="00423CE2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62686,48</w:t>
            </w:r>
          </w:p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23CE2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Default="00423CE2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546168,96</w:t>
            </w:r>
          </w:p>
          <w:p w:rsidR="00423CE2" w:rsidRPr="00FD40F0" w:rsidRDefault="00423CE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3CE2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23CE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423CE2" w:rsidRDefault="00423CE2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423CE2" w:rsidRDefault="00423CE2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423CE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E2" w:rsidRPr="00FD40F0" w:rsidRDefault="0042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Default="00423CE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3CE2" w:rsidRPr="00700DA6" w:rsidRDefault="00423CE2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423CE2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6663C"/>
    <w:rsid w:val="00081AB3"/>
    <w:rsid w:val="000859BE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44B47"/>
    <w:rsid w:val="002834F9"/>
    <w:rsid w:val="00287A18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3CE2"/>
    <w:rsid w:val="0042686A"/>
    <w:rsid w:val="00441BF7"/>
    <w:rsid w:val="00461805"/>
    <w:rsid w:val="00462361"/>
    <w:rsid w:val="00483D78"/>
    <w:rsid w:val="00492FEF"/>
    <w:rsid w:val="004F357C"/>
    <w:rsid w:val="00534658"/>
    <w:rsid w:val="00580EC9"/>
    <w:rsid w:val="00582049"/>
    <w:rsid w:val="0058205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35C42"/>
    <w:rsid w:val="00936E86"/>
    <w:rsid w:val="00963A96"/>
    <w:rsid w:val="00987004"/>
    <w:rsid w:val="009B3413"/>
    <w:rsid w:val="009B49F8"/>
    <w:rsid w:val="009E3670"/>
    <w:rsid w:val="00A43B3A"/>
    <w:rsid w:val="00A65A17"/>
    <w:rsid w:val="00A94E35"/>
    <w:rsid w:val="00AA2A00"/>
    <w:rsid w:val="00AD076A"/>
    <w:rsid w:val="00AD1821"/>
    <w:rsid w:val="00B0196F"/>
    <w:rsid w:val="00B041F2"/>
    <w:rsid w:val="00B0706E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C23B78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44EB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76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343</TotalTime>
  <Pages>5</Pages>
  <Words>786</Words>
  <Characters>4485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56</cp:revision>
  <cp:lastPrinted>2019-10-28T10:18:00Z</cp:lastPrinted>
  <dcterms:created xsi:type="dcterms:W3CDTF">2019-10-21T08:02:00Z</dcterms:created>
  <dcterms:modified xsi:type="dcterms:W3CDTF">2025-03-27T08:48:00Z</dcterms:modified>
</cp:coreProperties>
</file>