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E6" w:rsidRDefault="00511FE6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511FE6" w:rsidRDefault="00511FE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2024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511FE6" w:rsidRPr="00FE5023" w:rsidRDefault="00511FE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Дубрава-3, дом 14</w:t>
      </w: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511FE6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27.03.2025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11FE6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Default="00511FE6" w:rsidP="004A2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141734,16</w:t>
            </w:r>
          </w:p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4A202B" w:rsidRDefault="00511FE6" w:rsidP="004A202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202B">
              <w:rPr>
                <w:rFonts w:ascii="Times New Roman" w:hAnsi="Times New Roman"/>
                <w:bCs/>
                <w:sz w:val="24"/>
                <w:szCs w:val="24"/>
              </w:rPr>
              <w:t>795 561,63</w:t>
            </w:r>
          </w:p>
          <w:p w:rsidR="00511FE6" w:rsidRPr="004A202B" w:rsidRDefault="00511FE6" w:rsidP="004A2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1FE6" w:rsidRPr="004A202B" w:rsidRDefault="00511FE6" w:rsidP="004A2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4A202B" w:rsidRDefault="00511FE6" w:rsidP="004A202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A202B">
              <w:rPr>
                <w:rFonts w:ascii="Times New Roman" w:hAnsi="Times New Roman"/>
                <w:bCs/>
                <w:sz w:val="24"/>
                <w:szCs w:val="24"/>
              </w:rPr>
              <w:t>795 561,63</w:t>
            </w:r>
          </w:p>
          <w:p w:rsidR="00511FE6" w:rsidRPr="004A202B" w:rsidRDefault="00511FE6" w:rsidP="004A20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Default="00511FE6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786591,90</w:t>
            </w:r>
          </w:p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763513,32</w:t>
            </w:r>
          </w:p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5A6A65" w:rsidRDefault="00511FE6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23078,58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786591,90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173649,65</w:t>
            </w:r>
          </w:p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11FE6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Default="00511FE6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779935,86</w:t>
            </w:r>
          </w:p>
          <w:p w:rsidR="00511FE6" w:rsidRPr="00FD40F0" w:rsidRDefault="00511FE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11FE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511FE6" w:rsidRDefault="00511FE6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511FE6" w:rsidRDefault="00511FE6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511FE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FE6" w:rsidRPr="00FD40F0" w:rsidRDefault="00511F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Default="00511FE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1FE6" w:rsidRPr="00700DA6" w:rsidRDefault="00511FE6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511FE6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4AC5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77C1C"/>
    <w:rsid w:val="00483D78"/>
    <w:rsid w:val="00492FEF"/>
    <w:rsid w:val="004A202B"/>
    <w:rsid w:val="004F357C"/>
    <w:rsid w:val="00501C77"/>
    <w:rsid w:val="00511FE6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0D18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2B61"/>
    <w:rsid w:val="00987004"/>
    <w:rsid w:val="009B0B74"/>
    <w:rsid w:val="009B3413"/>
    <w:rsid w:val="00A43B3A"/>
    <w:rsid w:val="00A61FEF"/>
    <w:rsid w:val="00A65A17"/>
    <w:rsid w:val="00A94E35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0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360</TotalTime>
  <Pages>5</Pages>
  <Words>787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59</cp:revision>
  <cp:lastPrinted>2019-10-28T10:18:00Z</cp:lastPrinted>
  <dcterms:created xsi:type="dcterms:W3CDTF">2019-10-21T08:02:00Z</dcterms:created>
  <dcterms:modified xsi:type="dcterms:W3CDTF">2025-03-27T08:57:00Z</dcterms:modified>
</cp:coreProperties>
</file>