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2D8" w:rsidRDefault="00AC12D8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AC12D8" w:rsidRDefault="00AC12D8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2024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AC12D8" w:rsidRPr="00FE5023" w:rsidRDefault="00AC12D8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Космос, дом 1В</w:t>
      </w: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AC12D8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27.03.2025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AC12D8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Default="00AC12D8" w:rsidP="009A57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135172,82</w:t>
            </w:r>
          </w:p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9A5772" w:rsidRDefault="00AC12D8" w:rsidP="009A577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772">
              <w:rPr>
                <w:rFonts w:ascii="Times New Roman" w:hAnsi="Times New Roman"/>
                <w:bCs/>
                <w:sz w:val="24"/>
                <w:szCs w:val="24"/>
              </w:rPr>
              <w:t>849 487,32</w:t>
            </w:r>
          </w:p>
          <w:p w:rsidR="00AC12D8" w:rsidRPr="009A5772" w:rsidRDefault="00AC12D8" w:rsidP="009A57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12D8" w:rsidRPr="009A5772" w:rsidRDefault="00AC12D8" w:rsidP="009A57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9A5772" w:rsidRDefault="00AC12D8" w:rsidP="009A577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772">
              <w:rPr>
                <w:rFonts w:ascii="Times New Roman" w:hAnsi="Times New Roman"/>
                <w:bCs/>
                <w:sz w:val="24"/>
                <w:szCs w:val="24"/>
              </w:rPr>
              <w:t>849 487,32</w:t>
            </w:r>
          </w:p>
          <w:p w:rsidR="00AC12D8" w:rsidRPr="009A5772" w:rsidRDefault="00AC12D8" w:rsidP="009A57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Default="00AC12D8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884573,71</w:t>
            </w:r>
          </w:p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861980,15</w:t>
            </w:r>
          </w:p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5A6A65" w:rsidRDefault="00AC12D8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22593,56</w:t>
            </w: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Default="00AC12D8" w:rsidP="009A57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884573,71</w:t>
            </w:r>
          </w:p>
          <w:p w:rsidR="00AC12D8" w:rsidRPr="00FD40F0" w:rsidRDefault="00AC12D8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95162,92</w:t>
            </w:r>
          </w:p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C12D8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Default="00AC12D8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831697,97</w:t>
            </w:r>
          </w:p>
          <w:p w:rsidR="00AC12D8" w:rsidRPr="00FD40F0" w:rsidRDefault="00AC12D8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C12D8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C12D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AC12D8" w:rsidRDefault="00AC12D8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AC12D8" w:rsidRDefault="00AC12D8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AC12D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AC12D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AC12D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AC12D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AC12D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AC12D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AC12D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AC12D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AC12D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AC12D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AC12D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AC12D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D8" w:rsidRPr="00FD40F0" w:rsidRDefault="00AC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Default="00AC12D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12D8" w:rsidRPr="00700DA6" w:rsidRDefault="00AC12D8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AC12D8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26F08"/>
    <w:rsid w:val="00030593"/>
    <w:rsid w:val="00043743"/>
    <w:rsid w:val="0004453C"/>
    <w:rsid w:val="00081AB3"/>
    <w:rsid w:val="000859BE"/>
    <w:rsid w:val="000A0D9A"/>
    <w:rsid w:val="000C61B7"/>
    <w:rsid w:val="000E1324"/>
    <w:rsid w:val="00101F7A"/>
    <w:rsid w:val="0013347E"/>
    <w:rsid w:val="0014708C"/>
    <w:rsid w:val="001623EC"/>
    <w:rsid w:val="00191A5F"/>
    <w:rsid w:val="00193EF3"/>
    <w:rsid w:val="00194118"/>
    <w:rsid w:val="001D4F02"/>
    <w:rsid w:val="0020235D"/>
    <w:rsid w:val="0021670F"/>
    <w:rsid w:val="00277F9F"/>
    <w:rsid w:val="002834F9"/>
    <w:rsid w:val="00287A18"/>
    <w:rsid w:val="002C1D30"/>
    <w:rsid w:val="002E531D"/>
    <w:rsid w:val="0030370E"/>
    <w:rsid w:val="00346BEB"/>
    <w:rsid w:val="00346FD0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686A"/>
    <w:rsid w:val="00441BF7"/>
    <w:rsid w:val="00453B57"/>
    <w:rsid w:val="00461805"/>
    <w:rsid w:val="00462361"/>
    <w:rsid w:val="0047510E"/>
    <w:rsid w:val="00483D78"/>
    <w:rsid w:val="00492FEF"/>
    <w:rsid w:val="004F357C"/>
    <w:rsid w:val="00501C77"/>
    <w:rsid w:val="00534658"/>
    <w:rsid w:val="00580EC9"/>
    <w:rsid w:val="00582049"/>
    <w:rsid w:val="00593E78"/>
    <w:rsid w:val="005A6A65"/>
    <w:rsid w:val="005B39E6"/>
    <w:rsid w:val="005C5A34"/>
    <w:rsid w:val="005C66ED"/>
    <w:rsid w:val="005C6B0F"/>
    <w:rsid w:val="0061088A"/>
    <w:rsid w:val="00630C16"/>
    <w:rsid w:val="00631A99"/>
    <w:rsid w:val="00667228"/>
    <w:rsid w:val="0068321E"/>
    <w:rsid w:val="006A700F"/>
    <w:rsid w:val="006B2209"/>
    <w:rsid w:val="00700DA6"/>
    <w:rsid w:val="007033EF"/>
    <w:rsid w:val="007301A1"/>
    <w:rsid w:val="00736445"/>
    <w:rsid w:val="0079077A"/>
    <w:rsid w:val="007E2575"/>
    <w:rsid w:val="00811031"/>
    <w:rsid w:val="00811F2F"/>
    <w:rsid w:val="00835057"/>
    <w:rsid w:val="00845B04"/>
    <w:rsid w:val="00852D5E"/>
    <w:rsid w:val="00861ACC"/>
    <w:rsid w:val="00875946"/>
    <w:rsid w:val="008A2989"/>
    <w:rsid w:val="008A56B2"/>
    <w:rsid w:val="008A75ED"/>
    <w:rsid w:val="008F0CE1"/>
    <w:rsid w:val="0091544B"/>
    <w:rsid w:val="00920E91"/>
    <w:rsid w:val="00935C42"/>
    <w:rsid w:val="00936E86"/>
    <w:rsid w:val="009440B1"/>
    <w:rsid w:val="00963A96"/>
    <w:rsid w:val="00987004"/>
    <w:rsid w:val="009A5772"/>
    <w:rsid w:val="009B3413"/>
    <w:rsid w:val="00A43B3A"/>
    <w:rsid w:val="00A65A17"/>
    <w:rsid w:val="00A94E35"/>
    <w:rsid w:val="00AA1E69"/>
    <w:rsid w:val="00AA2A00"/>
    <w:rsid w:val="00AC12D8"/>
    <w:rsid w:val="00AD076A"/>
    <w:rsid w:val="00AD1821"/>
    <w:rsid w:val="00B0196F"/>
    <w:rsid w:val="00B041F2"/>
    <w:rsid w:val="00B075DC"/>
    <w:rsid w:val="00B327E4"/>
    <w:rsid w:val="00B357CA"/>
    <w:rsid w:val="00B653D4"/>
    <w:rsid w:val="00B65D6D"/>
    <w:rsid w:val="00B751BF"/>
    <w:rsid w:val="00B819FB"/>
    <w:rsid w:val="00B94426"/>
    <w:rsid w:val="00BC4C95"/>
    <w:rsid w:val="00BE5009"/>
    <w:rsid w:val="00BF08A3"/>
    <w:rsid w:val="00BF0E6B"/>
    <w:rsid w:val="00BF2886"/>
    <w:rsid w:val="00C23B78"/>
    <w:rsid w:val="00C37AF9"/>
    <w:rsid w:val="00C45E35"/>
    <w:rsid w:val="00C82569"/>
    <w:rsid w:val="00C84B3E"/>
    <w:rsid w:val="00C90F84"/>
    <w:rsid w:val="00C93F2F"/>
    <w:rsid w:val="00CA76F8"/>
    <w:rsid w:val="00CB0452"/>
    <w:rsid w:val="00CB1B21"/>
    <w:rsid w:val="00CB6683"/>
    <w:rsid w:val="00CC6BB7"/>
    <w:rsid w:val="00CD705D"/>
    <w:rsid w:val="00CF463C"/>
    <w:rsid w:val="00D430F2"/>
    <w:rsid w:val="00D46C59"/>
    <w:rsid w:val="00D54696"/>
    <w:rsid w:val="00D56193"/>
    <w:rsid w:val="00D73017"/>
    <w:rsid w:val="00D87E0E"/>
    <w:rsid w:val="00DC03BD"/>
    <w:rsid w:val="00DC7D77"/>
    <w:rsid w:val="00DE66EE"/>
    <w:rsid w:val="00E00FC5"/>
    <w:rsid w:val="00E32726"/>
    <w:rsid w:val="00E43851"/>
    <w:rsid w:val="00E62985"/>
    <w:rsid w:val="00E73434"/>
    <w:rsid w:val="00E84831"/>
    <w:rsid w:val="00E904AE"/>
    <w:rsid w:val="00E96194"/>
    <w:rsid w:val="00ED350B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6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0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0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363</TotalTime>
  <Pages>5</Pages>
  <Words>786</Words>
  <Characters>4484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60</cp:revision>
  <cp:lastPrinted>2019-10-28T10:18:00Z</cp:lastPrinted>
  <dcterms:created xsi:type="dcterms:W3CDTF">2019-10-21T08:02:00Z</dcterms:created>
  <dcterms:modified xsi:type="dcterms:W3CDTF">2025-03-27T10:03:00Z</dcterms:modified>
</cp:coreProperties>
</file>