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E7D" w:rsidRDefault="00D52E7D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52E7D" w:rsidRDefault="00D52E7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52E7D" w:rsidRPr="00FE5023" w:rsidRDefault="00D52E7D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Космос, дом 15</w:t>
      </w: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52E7D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52E7D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9A4689">
        <w:trPr>
          <w:trHeight w:val="109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Default="00D52E7D" w:rsidP="009A4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329696,14</w:t>
            </w:r>
          </w:p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9A4689" w:rsidRDefault="00D52E7D" w:rsidP="009A468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4689">
              <w:rPr>
                <w:rFonts w:ascii="Times New Roman" w:hAnsi="Times New Roman"/>
                <w:bCs/>
                <w:sz w:val="24"/>
                <w:szCs w:val="24"/>
              </w:rPr>
              <w:t>2 086 317,92</w:t>
            </w:r>
          </w:p>
          <w:p w:rsidR="00D52E7D" w:rsidRPr="009A4689" w:rsidRDefault="00D52E7D" w:rsidP="009A4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2E7D" w:rsidRPr="009A4689" w:rsidRDefault="00D52E7D" w:rsidP="009A4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9A4689" w:rsidRDefault="00D52E7D" w:rsidP="009A468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4689">
              <w:rPr>
                <w:rFonts w:ascii="Times New Roman" w:hAnsi="Times New Roman"/>
                <w:bCs/>
                <w:sz w:val="24"/>
                <w:szCs w:val="24"/>
              </w:rPr>
              <w:t>2 086 317,92</w:t>
            </w:r>
          </w:p>
          <w:p w:rsidR="00D52E7D" w:rsidRPr="009A4689" w:rsidRDefault="00D52E7D" w:rsidP="009A4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Default="00D52E7D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2122166,66</w:t>
            </w:r>
          </w:p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2075322,97</w:t>
            </w:r>
          </w:p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5A6A65" w:rsidRDefault="00D52E7D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46843,69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Default="00D52E7D" w:rsidP="009A4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2122166,66</w:t>
            </w:r>
          </w:p>
          <w:p w:rsidR="00D52E7D" w:rsidRPr="00FD40F0" w:rsidRDefault="00D52E7D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364962</w:t>
            </w:r>
          </w:p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52E7D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Default="00D52E7D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1897495,12</w:t>
            </w:r>
          </w:p>
          <w:p w:rsidR="00D52E7D" w:rsidRPr="00FD40F0" w:rsidRDefault="00D52E7D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52E7D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52E7D" w:rsidRDefault="00D52E7D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52E7D" w:rsidRDefault="00D52E7D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52E7D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7D" w:rsidRPr="00FD40F0" w:rsidRDefault="00D52E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Default="00D52E7D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2E7D" w:rsidRPr="00700DA6" w:rsidRDefault="00D52E7D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52E7D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C702E"/>
    <w:rsid w:val="001D4F02"/>
    <w:rsid w:val="0021670F"/>
    <w:rsid w:val="002834F9"/>
    <w:rsid w:val="00287A18"/>
    <w:rsid w:val="002C1D30"/>
    <w:rsid w:val="002E531D"/>
    <w:rsid w:val="0030370E"/>
    <w:rsid w:val="00346BEB"/>
    <w:rsid w:val="00346FD0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7510E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2F32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73638"/>
    <w:rsid w:val="0079077A"/>
    <w:rsid w:val="007B53E2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A4689"/>
    <w:rsid w:val="009B3413"/>
    <w:rsid w:val="00A43B3A"/>
    <w:rsid w:val="00A65A17"/>
    <w:rsid w:val="00A94E35"/>
    <w:rsid w:val="00AA1E69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94426"/>
    <w:rsid w:val="00BC4C95"/>
    <w:rsid w:val="00BE5009"/>
    <w:rsid w:val="00BF08A3"/>
    <w:rsid w:val="00BF0E6B"/>
    <w:rsid w:val="00BF0EB1"/>
    <w:rsid w:val="00BF2886"/>
    <w:rsid w:val="00C23B78"/>
    <w:rsid w:val="00C37AF9"/>
    <w:rsid w:val="00C45E35"/>
    <w:rsid w:val="00C80A58"/>
    <w:rsid w:val="00C82569"/>
    <w:rsid w:val="00C84B3E"/>
    <w:rsid w:val="00C90F84"/>
    <w:rsid w:val="00C93F2F"/>
    <w:rsid w:val="00CA76F8"/>
    <w:rsid w:val="00CB0452"/>
    <w:rsid w:val="00CB1B21"/>
    <w:rsid w:val="00CB289A"/>
    <w:rsid w:val="00CC6BB7"/>
    <w:rsid w:val="00CD705D"/>
    <w:rsid w:val="00CF463C"/>
    <w:rsid w:val="00D25A9B"/>
    <w:rsid w:val="00D430F2"/>
    <w:rsid w:val="00D46C59"/>
    <w:rsid w:val="00D52E7D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B58EB"/>
    <w:rsid w:val="00FC1704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8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360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61</cp:revision>
  <cp:lastPrinted>2019-10-28T10:18:00Z</cp:lastPrinted>
  <dcterms:created xsi:type="dcterms:W3CDTF">2019-10-21T08:02:00Z</dcterms:created>
  <dcterms:modified xsi:type="dcterms:W3CDTF">2025-03-27T10:06:00Z</dcterms:modified>
</cp:coreProperties>
</file>